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5166" w14:textId="2A70B1DE" w:rsidR="008949A8" w:rsidRPr="008949A8" w:rsidRDefault="008949A8" w:rsidP="009123B2">
      <w:pPr>
        <w:pStyle w:val="PARTTTLVERSO"/>
      </w:pPr>
    </w:p>
    <w:p w14:paraId="042BF533" w14:textId="406466B1" w:rsidR="00A53ECF" w:rsidRPr="00A53ECF" w:rsidRDefault="00A53ECF" w:rsidP="00A570B9">
      <w:pPr>
        <w:pStyle w:val="NoParagraphStyle"/>
        <w:rPr>
          <w:b/>
          <w:lang w:val="en-US"/>
        </w:rPr>
      </w:pPr>
      <w:bookmarkStart w:id="0" w:name="_GoBack"/>
      <w:bookmarkEnd w:id="0"/>
      <w:r>
        <w:rPr>
          <w:b/>
          <w:lang w:val="en-US"/>
        </w:rPr>
        <w:t>Public Relations and Social Media Planning</w:t>
      </w:r>
      <w:r w:rsidRPr="005468BF">
        <w:rPr>
          <w:b/>
          <w:lang w:val="en-US"/>
        </w:rPr>
        <w:t xml:space="preserve"> Template</w:t>
      </w:r>
    </w:p>
    <w:p w14:paraId="3E296A6D" w14:textId="77777777" w:rsidR="00081FA7" w:rsidRPr="00CC16BD" w:rsidRDefault="00081FA7" w:rsidP="005468BF">
      <w:pPr>
        <w:pStyle w:val="NoParagraphStyle"/>
        <w:rPr>
          <w:b/>
          <w:lang w:val="en-US"/>
        </w:rPr>
      </w:pPr>
      <w:r w:rsidRPr="00CC16BD">
        <w:rPr>
          <w:b/>
          <w:lang w:val="en-US"/>
        </w:rPr>
        <w:t xml:space="preserve">Pre-Planning: The Circular Model of </w:t>
      </w:r>
      <w:proofErr w:type="spellStart"/>
      <w:r w:rsidRPr="00CC16BD">
        <w:rPr>
          <w:b/>
          <w:lang w:val="en-US"/>
        </w:rPr>
        <w:t>SoMe</w:t>
      </w:r>
      <w:proofErr w:type="spellEnd"/>
      <w:r w:rsidRPr="00CC16BD">
        <w:rPr>
          <w:b/>
          <w:lang w:val="en-US"/>
        </w:rPr>
        <w:t xml:space="preserve"> for Social Communication</w:t>
      </w:r>
    </w:p>
    <w:tbl>
      <w:tblPr>
        <w:tblW w:w="10298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49"/>
        <w:gridCol w:w="5149"/>
      </w:tblGrid>
      <w:tr w:rsidR="00081FA7" w14:paraId="5423E224" w14:textId="77777777" w:rsidTr="00074E17">
        <w:trPr>
          <w:trHeight w:hRule="exact" w:val="641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55E4B927" w14:textId="77777777" w:rsidR="00081FA7" w:rsidRPr="00C02672" w:rsidRDefault="00081FA7" w:rsidP="00BC0710">
            <w:pPr>
              <w:pStyle w:val="TableParagraph"/>
              <w:spacing w:before="2" w:line="150" w:lineRule="exact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429FFA0A" w14:textId="77777777" w:rsidR="00081FA7" w:rsidRPr="00C02672" w:rsidRDefault="00081FA7" w:rsidP="00BC0710">
            <w:pPr>
              <w:pStyle w:val="TableParagraph"/>
              <w:ind w:left="1875" w:right="1880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2672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Share</w:t>
            </w:r>
          </w:p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0E48288E" w14:textId="77777777" w:rsidR="00081FA7" w:rsidRPr="00C02672" w:rsidRDefault="00081FA7" w:rsidP="00BC0710">
            <w:pPr>
              <w:pStyle w:val="TableParagraph"/>
              <w:spacing w:before="2" w:line="150" w:lineRule="exact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14877AD" w14:textId="77777777" w:rsidR="00081FA7" w:rsidRPr="00C02672" w:rsidRDefault="00081FA7" w:rsidP="00BC0710">
            <w:pPr>
              <w:pStyle w:val="TableParagraph"/>
              <w:ind w:left="1877" w:right="1880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2672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Optimize</w:t>
            </w:r>
          </w:p>
        </w:tc>
      </w:tr>
      <w:tr w:rsidR="00081FA7" w14:paraId="557AAAF6" w14:textId="77777777" w:rsidTr="004F7A70">
        <w:trPr>
          <w:trHeight w:hRule="exact" w:val="641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FA7650E" w14:textId="77777777" w:rsidR="00081FA7" w:rsidRPr="00C02672" w:rsidRDefault="00081FA7" w:rsidP="00BC0710">
            <w:r w:rsidRPr="00C02672">
              <w:t>Consider where you might publish information or trends within the industry that can be capitalized upon.</w:t>
            </w:r>
          </w:p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3DCB78E" w14:textId="77777777" w:rsidR="00081FA7" w:rsidRPr="00C02672" w:rsidRDefault="00081FA7" w:rsidP="00BC0710">
            <w:r w:rsidRPr="00C02672">
              <w:t>Think about who could be subject matters experts or how converged media approaches.</w:t>
            </w:r>
          </w:p>
        </w:tc>
      </w:tr>
      <w:tr w:rsidR="00081FA7" w14:paraId="55733911" w14:textId="77777777" w:rsidTr="004F7A70">
        <w:trPr>
          <w:trHeight w:hRule="exact" w:val="638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DFD7A2E" w14:textId="77777777" w:rsidR="00081FA7" w:rsidRPr="00C02672" w:rsidRDefault="00081FA7" w:rsidP="00BC0710"/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6045163E" w14:textId="77777777" w:rsidR="00081FA7" w:rsidRPr="00C02672" w:rsidRDefault="00081FA7" w:rsidP="00BC0710"/>
        </w:tc>
      </w:tr>
      <w:tr w:rsidR="00081FA7" w14:paraId="0A3F7CDC" w14:textId="77777777" w:rsidTr="004F7A70">
        <w:trPr>
          <w:trHeight w:hRule="exact" w:val="641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0611446" w14:textId="77777777" w:rsidR="00081FA7" w:rsidRPr="00C02672" w:rsidRDefault="00081FA7" w:rsidP="00BC0710"/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675385C3" w14:textId="77777777" w:rsidR="00081FA7" w:rsidRPr="00C02672" w:rsidRDefault="00081FA7" w:rsidP="00BC0710"/>
        </w:tc>
      </w:tr>
      <w:tr w:rsidR="00081FA7" w14:paraId="5BBAD5A7" w14:textId="77777777" w:rsidTr="00074E17">
        <w:trPr>
          <w:trHeight w:hRule="exact" w:val="641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40A5B06E" w14:textId="77777777" w:rsidR="00081FA7" w:rsidRPr="00C02672" w:rsidRDefault="00081FA7" w:rsidP="00BC0710">
            <w:pPr>
              <w:pStyle w:val="TableParagraph"/>
              <w:spacing w:before="3" w:line="150" w:lineRule="exact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2F6E41C1" w14:textId="77777777" w:rsidR="00081FA7" w:rsidRPr="00C02672" w:rsidRDefault="00081FA7" w:rsidP="00BC0710">
            <w:pPr>
              <w:pStyle w:val="TableParagraph"/>
              <w:ind w:left="1787" w:right="1791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2672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Manage </w:t>
            </w:r>
          </w:p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33DD6221" w14:textId="77777777" w:rsidR="00081FA7" w:rsidRPr="00C02672" w:rsidRDefault="00081FA7" w:rsidP="00BC0710">
            <w:pPr>
              <w:pStyle w:val="TableParagraph"/>
              <w:spacing w:before="3" w:line="150" w:lineRule="exact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4F0A5DBC" w14:textId="77777777" w:rsidR="00081FA7" w:rsidRPr="00C02672" w:rsidRDefault="00081FA7" w:rsidP="00BC0710">
            <w:pPr>
              <w:pStyle w:val="TableParagraph"/>
              <w:ind w:left="1877" w:right="1880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2672">
              <w:rPr>
                <w:rFonts w:ascii="Times New Roman" w:eastAsia="Calibri" w:hAnsi="Times New Roman" w:cs="Times New Roman"/>
                <w:b/>
                <w:bCs/>
                <w:spacing w:val="-2"/>
                <w:sz w:val="26"/>
                <w:szCs w:val="26"/>
              </w:rPr>
              <w:t>Engage</w:t>
            </w:r>
          </w:p>
        </w:tc>
      </w:tr>
      <w:tr w:rsidR="00081FA7" w14:paraId="0F6EE0ED" w14:textId="77777777" w:rsidTr="004F7A70">
        <w:trPr>
          <w:trHeight w:hRule="exact" w:val="641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9A35823" w14:textId="77777777" w:rsidR="00081FA7" w:rsidRPr="001F7FF1" w:rsidRDefault="00081FA7" w:rsidP="00BC0710">
            <w:r w:rsidRPr="001F7FF1">
              <w:t>Compare social media monitoring tools, research communities to converse with, or identify influencers.</w:t>
            </w:r>
          </w:p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A7902D7" w14:textId="77777777" w:rsidR="00081FA7" w:rsidRPr="001F7FF1" w:rsidRDefault="00081FA7" w:rsidP="00BC0710">
            <w:r w:rsidRPr="001F7FF1">
              <w:t>Contemplate when to enter the conversation and how quickly responses to the target audience will be met.</w:t>
            </w:r>
          </w:p>
        </w:tc>
      </w:tr>
      <w:tr w:rsidR="00081FA7" w14:paraId="2CE069FE" w14:textId="77777777" w:rsidTr="004F7A70">
        <w:trPr>
          <w:trHeight w:hRule="exact" w:val="638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BB7B073" w14:textId="77777777" w:rsidR="00081FA7" w:rsidRDefault="00081FA7" w:rsidP="00BC0710"/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0F90923" w14:textId="77777777" w:rsidR="00081FA7" w:rsidRDefault="00081FA7" w:rsidP="00BC0710"/>
        </w:tc>
      </w:tr>
      <w:tr w:rsidR="00081FA7" w14:paraId="672C0108" w14:textId="77777777" w:rsidTr="004F7A70">
        <w:trPr>
          <w:trHeight w:hRule="exact" w:val="641"/>
        </w:trPr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84F0CCA" w14:textId="77777777" w:rsidR="00081FA7" w:rsidRDefault="00081FA7" w:rsidP="00BC0710"/>
        </w:tc>
        <w:tc>
          <w:tcPr>
            <w:tcW w:w="514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BAA8137" w14:textId="77777777" w:rsidR="00081FA7" w:rsidRDefault="00081FA7" w:rsidP="00BC0710"/>
        </w:tc>
      </w:tr>
    </w:tbl>
    <w:p w14:paraId="1E3078E2" w14:textId="77777777" w:rsidR="00081FA7" w:rsidRDefault="00081FA7" w:rsidP="005468BF">
      <w:pPr>
        <w:spacing w:before="72"/>
        <w:ind w:left="220"/>
        <w:rPr>
          <w:rFonts w:ascii="Georgia" w:eastAsia="Georgia" w:hAnsi="Georgia" w:cs="Georgia"/>
          <w:sz w:val="28"/>
          <w:szCs w:val="28"/>
        </w:rPr>
      </w:pPr>
    </w:p>
    <w:p w14:paraId="449A3BEF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6BFA24C0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7660CD49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7AB06D51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5D5EA9BF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13A2DED4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6A4B27B5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603F2989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7229645A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38FBCD01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2EF46007" w14:textId="77777777" w:rsidR="00774DFA" w:rsidRDefault="00774DFA" w:rsidP="00CC16BD">
      <w:pPr>
        <w:spacing w:before="72"/>
        <w:ind w:left="220"/>
        <w:rPr>
          <w:rFonts w:eastAsia="Georgia"/>
          <w:b/>
          <w:sz w:val="24"/>
        </w:rPr>
      </w:pPr>
    </w:p>
    <w:p w14:paraId="4156F590" w14:textId="77777777" w:rsidR="00774DFA" w:rsidRDefault="00774DFA" w:rsidP="000D3C0A">
      <w:pPr>
        <w:spacing w:before="72"/>
        <w:rPr>
          <w:rFonts w:eastAsia="Georgia"/>
          <w:b/>
          <w:sz w:val="24"/>
        </w:rPr>
      </w:pPr>
    </w:p>
    <w:p w14:paraId="51094D35" w14:textId="77777777" w:rsidR="00825A2C" w:rsidRDefault="00825A2C" w:rsidP="00825A2C">
      <w:pPr>
        <w:pStyle w:val="NoParagraphStyle"/>
        <w:rPr>
          <w:b/>
          <w:lang w:val="en-US"/>
        </w:rPr>
      </w:pPr>
    </w:p>
    <w:p w14:paraId="105136F8" w14:textId="364A075D" w:rsidR="00017333" w:rsidRDefault="00017333" w:rsidP="00D55DD0">
      <w:pPr>
        <w:pStyle w:val="NoParagraphStyle"/>
        <w:jc w:val="center"/>
        <w:rPr>
          <w:b/>
          <w:lang w:val="en-US"/>
        </w:rPr>
      </w:pPr>
      <w:r w:rsidRPr="005468BF">
        <w:rPr>
          <w:b/>
          <w:lang w:val="en-US"/>
        </w:rPr>
        <w:t>ROSTIR Public Relations Planning Guide Template</w:t>
      </w:r>
    </w:p>
    <w:p w14:paraId="0A6C3452" w14:textId="77777777" w:rsidR="00D55DD0" w:rsidRDefault="005468BF" w:rsidP="00CC16BD">
      <w:pPr>
        <w:spacing w:before="72"/>
        <w:ind w:left="220"/>
        <w:rPr>
          <w:rFonts w:eastAsia="Georgia"/>
          <w:spacing w:val="-4"/>
          <w:sz w:val="24"/>
        </w:rPr>
      </w:pPr>
      <w:r w:rsidRPr="00CC16BD">
        <w:rPr>
          <w:rFonts w:eastAsia="Georgia"/>
          <w:b/>
          <w:sz w:val="24"/>
        </w:rPr>
        <w:t>S</w:t>
      </w:r>
      <w:r w:rsidRPr="00CC16BD">
        <w:rPr>
          <w:rFonts w:eastAsia="Georgia"/>
          <w:b/>
          <w:spacing w:val="-1"/>
          <w:sz w:val="24"/>
        </w:rPr>
        <w:t>t</w:t>
      </w:r>
      <w:r w:rsidRPr="00CC16BD">
        <w:rPr>
          <w:rFonts w:eastAsia="Georgia"/>
          <w:b/>
          <w:sz w:val="24"/>
        </w:rPr>
        <w:t xml:space="preserve">ep 1: </w:t>
      </w:r>
      <w:r w:rsidRPr="00CC16BD">
        <w:rPr>
          <w:rFonts w:eastAsia="Georgia"/>
          <w:b/>
          <w:spacing w:val="-4"/>
          <w:sz w:val="24"/>
        </w:rPr>
        <w:t>Research &amp; Diagnosis</w:t>
      </w:r>
      <w:r w:rsidR="00CC16BD">
        <w:rPr>
          <w:rFonts w:eastAsia="Georgia"/>
          <w:spacing w:val="-4"/>
          <w:sz w:val="24"/>
        </w:rPr>
        <w:t xml:space="preserve">: </w:t>
      </w:r>
    </w:p>
    <w:p w14:paraId="4017620A" w14:textId="0B7E616C" w:rsidR="005468BF" w:rsidRPr="00CC16BD" w:rsidRDefault="005468BF" w:rsidP="00CC16BD">
      <w:pPr>
        <w:spacing w:before="72"/>
        <w:ind w:left="220"/>
        <w:rPr>
          <w:rFonts w:eastAsia="Georgia"/>
          <w:spacing w:val="-4"/>
          <w:sz w:val="24"/>
        </w:rPr>
      </w:pPr>
      <w:r w:rsidRPr="001F7FF1">
        <w:rPr>
          <w:rFonts w:eastAsia="Georgia"/>
          <w:sz w:val="24"/>
        </w:rPr>
        <w:lastRenderedPageBreak/>
        <w:t xml:space="preserve">In this first phase gather information, analyze what you’ve found, and begin to build a plan for execution. </w:t>
      </w:r>
      <w:r w:rsidRPr="001F7FF1">
        <w:rPr>
          <w:sz w:val="24"/>
        </w:rPr>
        <w:t xml:space="preserve">Strengths and weaknesses are often </w:t>
      </w:r>
      <w:r>
        <w:rPr>
          <w:sz w:val="24"/>
        </w:rPr>
        <w:t>deemed internal to the</w:t>
      </w:r>
      <w:r w:rsidRPr="001F7FF1">
        <w:rPr>
          <w:sz w:val="24"/>
        </w:rPr>
        <w:t xml:space="preserve"> organization</w:t>
      </w:r>
      <w:r>
        <w:rPr>
          <w:sz w:val="24"/>
        </w:rPr>
        <w:t xml:space="preserve">, while </w:t>
      </w:r>
      <w:r w:rsidRPr="001F7FF1">
        <w:rPr>
          <w:sz w:val="24"/>
        </w:rPr>
        <w:t xml:space="preserve">opportunities and threats </w:t>
      </w:r>
      <w:r>
        <w:rPr>
          <w:sz w:val="24"/>
        </w:rPr>
        <w:t>most commonly</w:t>
      </w:r>
      <w:r w:rsidRPr="001F7FF1">
        <w:rPr>
          <w:sz w:val="24"/>
        </w:rPr>
        <w:t xml:space="preserve"> relate to external factors.</w:t>
      </w:r>
    </w:p>
    <w:p w14:paraId="5C18F378" w14:textId="77777777" w:rsidR="005468BF" w:rsidRDefault="005468BF" w:rsidP="005468BF">
      <w:pPr>
        <w:spacing w:before="17" w:line="220" w:lineRule="exact"/>
      </w:pPr>
    </w:p>
    <w:tbl>
      <w:tblPr>
        <w:tblW w:w="9998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99"/>
        <w:gridCol w:w="4999"/>
      </w:tblGrid>
      <w:tr w:rsidR="005468BF" w14:paraId="2880381A" w14:textId="77777777" w:rsidTr="00074E17">
        <w:trPr>
          <w:trHeight w:hRule="exact" w:val="642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44413AA1" w14:textId="77777777" w:rsidR="005468BF" w:rsidRPr="00C02672" w:rsidRDefault="005468BF" w:rsidP="00BC0710">
            <w:pPr>
              <w:pStyle w:val="TableParagraph"/>
              <w:spacing w:before="2" w:line="15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30BE1" w14:textId="77777777" w:rsidR="005468BF" w:rsidRPr="000435DA" w:rsidRDefault="005468BF" w:rsidP="00BC0710">
            <w:pPr>
              <w:pStyle w:val="TableParagraph"/>
              <w:ind w:left="1875" w:right="1880"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0435DA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S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-2"/>
                <w:sz w:val="23"/>
                <w:szCs w:val="23"/>
              </w:rPr>
              <w:t>t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1"/>
                <w:sz w:val="23"/>
                <w:szCs w:val="23"/>
              </w:rPr>
              <w:t>r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-1"/>
                <w:sz w:val="23"/>
                <w:szCs w:val="23"/>
              </w:rPr>
              <w:t>e</w:t>
            </w:r>
            <w:r w:rsidRPr="000435DA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n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1"/>
                <w:sz w:val="23"/>
                <w:szCs w:val="23"/>
              </w:rPr>
              <w:t>g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-1"/>
                <w:sz w:val="23"/>
                <w:szCs w:val="23"/>
              </w:rPr>
              <w:t>t</w:t>
            </w:r>
            <w:r w:rsidRPr="000435DA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hs</w:t>
            </w:r>
          </w:p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799B84F6" w14:textId="77777777" w:rsidR="005468BF" w:rsidRPr="00C02672" w:rsidRDefault="005468BF" w:rsidP="00BC0710">
            <w:pPr>
              <w:pStyle w:val="TableParagraph"/>
              <w:spacing w:before="2" w:line="15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48C37B" w14:textId="77777777" w:rsidR="005468BF" w:rsidRPr="000435DA" w:rsidRDefault="005468BF" w:rsidP="000435DA">
            <w:pPr>
              <w:pStyle w:val="TableParagraph"/>
              <w:ind w:left="1877" w:right="1880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0435DA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We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-2"/>
                <w:sz w:val="23"/>
                <w:szCs w:val="23"/>
              </w:rPr>
              <w:t>a</w:t>
            </w:r>
            <w:r w:rsidRPr="000435DA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k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2"/>
                <w:sz w:val="23"/>
                <w:szCs w:val="23"/>
              </w:rPr>
              <w:t>n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-1"/>
                <w:sz w:val="23"/>
                <w:szCs w:val="23"/>
              </w:rPr>
              <w:t>e</w:t>
            </w:r>
            <w:r w:rsidRPr="000435DA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s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1"/>
                <w:sz w:val="23"/>
                <w:szCs w:val="23"/>
              </w:rPr>
              <w:t>s</w:t>
            </w:r>
            <w:r w:rsidRPr="000435DA">
              <w:rPr>
                <w:rFonts w:ascii="Times New Roman" w:eastAsia="Calibri" w:hAnsi="Times New Roman" w:cs="Times New Roman"/>
                <w:b/>
                <w:bCs/>
                <w:spacing w:val="-1"/>
                <w:sz w:val="23"/>
                <w:szCs w:val="23"/>
              </w:rPr>
              <w:t>e</w:t>
            </w:r>
            <w:r w:rsidRPr="000435DA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s</w:t>
            </w:r>
          </w:p>
        </w:tc>
      </w:tr>
      <w:tr w:rsidR="005468BF" w14:paraId="36874BBA" w14:textId="77777777" w:rsidTr="00774DFA">
        <w:trPr>
          <w:trHeight w:hRule="exact" w:val="642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9F4FEEE" w14:textId="77777777" w:rsidR="005468BF" w:rsidRPr="00C02672" w:rsidRDefault="005468BF" w:rsidP="00BC0710">
            <w:r w:rsidRPr="00C02672">
              <w:t>Chronicle what your organization does well or the advantages it has over the competition.</w:t>
            </w:r>
          </w:p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6E4E739" w14:textId="77777777" w:rsidR="005468BF" w:rsidRPr="00C02672" w:rsidRDefault="00B35020" w:rsidP="00BC0710">
            <w:r>
              <w:t>Reflect</w:t>
            </w:r>
            <w:r w:rsidR="005468BF" w:rsidRPr="00C02672">
              <w:t xml:space="preserve"> </w:t>
            </w:r>
            <w:r>
              <w:t>on</w:t>
            </w:r>
            <w:r w:rsidR="005468BF" w:rsidRPr="00C02672">
              <w:t xml:space="preserve"> what others see as a weakness or an area </w:t>
            </w:r>
            <w:r w:rsidR="00BB3A10">
              <w:t>your organization</w:t>
            </w:r>
            <w:r w:rsidR="005468BF" w:rsidRPr="00C02672">
              <w:t xml:space="preserve"> could improve.</w:t>
            </w:r>
          </w:p>
        </w:tc>
      </w:tr>
      <w:tr w:rsidR="005468BF" w14:paraId="15272F25" w14:textId="77777777" w:rsidTr="00774DFA">
        <w:trPr>
          <w:trHeight w:hRule="exact" w:val="639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F70E620" w14:textId="77777777" w:rsidR="005468BF" w:rsidRPr="00C02672" w:rsidRDefault="005468BF" w:rsidP="00BC0710"/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9394560" w14:textId="77777777" w:rsidR="005468BF" w:rsidRPr="00C02672" w:rsidRDefault="005468BF" w:rsidP="00BC0710"/>
        </w:tc>
      </w:tr>
      <w:tr w:rsidR="005468BF" w14:paraId="54DDE572" w14:textId="77777777" w:rsidTr="00774DFA">
        <w:trPr>
          <w:trHeight w:hRule="exact" w:val="642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1B486BEB" w14:textId="77777777" w:rsidR="005468BF" w:rsidRPr="00C02672" w:rsidRDefault="005468BF" w:rsidP="00BC0710"/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460E92B" w14:textId="77777777" w:rsidR="005468BF" w:rsidRPr="00C02672" w:rsidRDefault="005468BF" w:rsidP="00BC0710"/>
        </w:tc>
      </w:tr>
      <w:tr w:rsidR="005468BF" w14:paraId="76309A5A" w14:textId="77777777" w:rsidTr="00074E17">
        <w:trPr>
          <w:trHeight w:hRule="exact" w:val="642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40A96DCB" w14:textId="77777777" w:rsidR="005468BF" w:rsidRPr="00C02672" w:rsidRDefault="005468BF" w:rsidP="00BC0710">
            <w:pPr>
              <w:pStyle w:val="TableParagraph"/>
              <w:spacing w:before="3" w:line="15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E5CF00" w14:textId="77777777" w:rsidR="005468BF" w:rsidRPr="004F7A70" w:rsidRDefault="005468BF" w:rsidP="00C02672">
            <w:pPr>
              <w:pStyle w:val="TableParagraph"/>
              <w:ind w:left="1787" w:right="1791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4F7A70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Oppo</w:t>
            </w:r>
            <w:r w:rsidRPr="004F7A70">
              <w:rPr>
                <w:rFonts w:ascii="Times New Roman" w:eastAsia="Calibri" w:hAnsi="Times New Roman" w:cs="Times New Roman"/>
                <w:b/>
                <w:bCs/>
                <w:spacing w:val="1"/>
                <w:sz w:val="23"/>
                <w:szCs w:val="23"/>
              </w:rPr>
              <w:t>r</w:t>
            </w:r>
            <w:r w:rsidRPr="004F7A70">
              <w:rPr>
                <w:rFonts w:ascii="Times New Roman" w:eastAsia="Calibri" w:hAnsi="Times New Roman" w:cs="Times New Roman"/>
                <w:b/>
                <w:bCs/>
                <w:spacing w:val="-1"/>
                <w:sz w:val="23"/>
                <w:szCs w:val="23"/>
              </w:rPr>
              <w:t>t</w:t>
            </w:r>
            <w:r w:rsidRPr="004F7A70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un</w:t>
            </w:r>
            <w:r w:rsidRPr="004F7A70">
              <w:rPr>
                <w:rFonts w:ascii="Times New Roman" w:eastAsia="Calibri" w:hAnsi="Times New Roman" w:cs="Times New Roman"/>
                <w:b/>
                <w:bCs/>
                <w:spacing w:val="1"/>
                <w:sz w:val="23"/>
                <w:szCs w:val="23"/>
              </w:rPr>
              <w:t>i</w:t>
            </w:r>
            <w:r w:rsidRPr="004F7A70">
              <w:rPr>
                <w:rFonts w:ascii="Times New Roman" w:eastAsia="Calibri" w:hAnsi="Times New Roman" w:cs="Times New Roman"/>
                <w:b/>
                <w:bCs/>
                <w:spacing w:val="-1"/>
                <w:sz w:val="23"/>
                <w:szCs w:val="23"/>
              </w:rPr>
              <w:t>t</w:t>
            </w:r>
            <w:r w:rsidRPr="004F7A70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i</w:t>
            </w:r>
            <w:r w:rsidRPr="004F7A70">
              <w:rPr>
                <w:rFonts w:ascii="Times New Roman" w:eastAsia="Calibri" w:hAnsi="Times New Roman" w:cs="Times New Roman"/>
                <w:b/>
                <w:bCs/>
                <w:spacing w:val="1"/>
                <w:sz w:val="23"/>
                <w:szCs w:val="23"/>
              </w:rPr>
              <w:t>e</w:t>
            </w:r>
            <w:r w:rsidRPr="004F7A70"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>s</w:t>
            </w:r>
          </w:p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11430D11" w14:textId="77777777" w:rsidR="005468BF" w:rsidRPr="00C02672" w:rsidRDefault="005468BF" w:rsidP="00BC0710">
            <w:pPr>
              <w:pStyle w:val="TableParagraph"/>
              <w:spacing w:before="3" w:line="15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90563" w14:textId="77777777" w:rsidR="005468BF" w:rsidRPr="00C02672" w:rsidRDefault="005468BF" w:rsidP="00BC0710">
            <w:pPr>
              <w:pStyle w:val="TableParagraph"/>
              <w:ind w:left="1877" w:right="18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2672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T</w:t>
            </w:r>
            <w:r w:rsidRPr="00C0267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</w:t>
            </w:r>
            <w:r w:rsidRPr="00C02672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r</w:t>
            </w:r>
            <w:r w:rsidRPr="00C02672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02672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a</w:t>
            </w:r>
            <w:r w:rsidRPr="00C02672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>t</w:t>
            </w:r>
            <w:r w:rsidRPr="00C0267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</w:tr>
      <w:tr w:rsidR="005468BF" w14:paraId="403464A3" w14:textId="77777777" w:rsidTr="00774DFA">
        <w:trPr>
          <w:trHeight w:hRule="exact" w:val="642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19E6468" w14:textId="77777777" w:rsidR="005468BF" w:rsidRPr="001F7FF1" w:rsidRDefault="00B35020" w:rsidP="00BC0710">
            <w:r>
              <w:t>Consider</w:t>
            </w:r>
            <w:r w:rsidR="005468BF" w:rsidRPr="001F7FF1">
              <w:t xml:space="preserve"> areas of growth or events that the organization could attend.</w:t>
            </w:r>
          </w:p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47ED167" w14:textId="77777777" w:rsidR="005468BF" w:rsidRPr="001F7FF1" w:rsidRDefault="005468BF" w:rsidP="00BC0710">
            <w:r w:rsidRPr="001F7FF1">
              <w:t>List obstacles, financial issues, or threats to the organization.</w:t>
            </w:r>
          </w:p>
        </w:tc>
      </w:tr>
      <w:tr w:rsidR="005468BF" w14:paraId="080E9C30" w14:textId="77777777" w:rsidTr="00774DFA">
        <w:trPr>
          <w:trHeight w:hRule="exact" w:val="639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505A3BF" w14:textId="77777777" w:rsidR="005468BF" w:rsidRDefault="005468BF" w:rsidP="00BC0710"/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467AAC2" w14:textId="77777777" w:rsidR="005468BF" w:rsidRDefault="005468BF" w:rsidP="00BC0710"/>
        </w:tc>
      </w:tr>
      <w:tr w:rsidR="005468BF" w14:paraId="51451A1D" w14:textId="77777777" w:rsidTr="00774DFA">
        <w:trPr>
          <w:trHeight w:hRule="exact" w:val="642"/>
        </w:trPr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38A8A65" w14:textId="77777777" w:rsidR="005468BF" w:rsidRDefault="005468BF" w:rsidP="00BC0710"/>
        </w:tc>
        <w:tc>
          <w:tcPr>
            <w:tcW w:w="499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64EC1DEE" w14:textId="77777777" w:rsidR="005468BF" w:rsidRDefault="005468BF" w:rsidP="00BC0710"/>
        </w:tc>
      </w:tr>
    </w:tbl>
    <w:p w14:paraId="379E01A9" w14:textId="7C94B9FF" w:rsidR="00CC16BD" w:rsidRPr="0095254D" w:rsidRDefault="00CC16BD" w:rsidP="005468BF">
      <w:pPr>
        <w:rPr>
          <w:sz w:val="24"/>
        </w:rPr>
      </w:pPr>
      <w:r>
        <w:br/>
      </w:r>
      <w:r w:rsidR="003D28E5" w:rsidRPr="003D28E5">
        <w:rPr>
          <w:sz w:val="24"/>
        </w:rPr>
        <w:t>Identify and define</w:t>
      </w:r>
      <w:r w:rsidR="0095254D" w:rsidRPr="003D28E5">
        <w:rPr>
          <w:sz w:val="24"/>
        </w:rPr>
        <w:t xml:space="preserve"> a target audience</w:t>
      </w:r>
      <w:r w:rsidR="00990077">
        <w:rPr>
          <w:sz w:val="24"/>
        </w:rPr>
        <w:t>.</w:t>
      </w:r>
      <w:r w:rsidR="007A3504">
        <w:rPr>
          <w:sz w:val="24"/>
        </w:rPr>
        <w:t xml:space="preserve"> Some campaigns have multiple audiences</w:t>
      </w:r>
      <w:r w:rsidR="00992A48">
        <w:rPr>
          <w:sz w:val="24"/>
        </w:rPr>
        <w:t xml:space="preserve"> with varying personas</w:t>
      </w:r>
      <w:r w:rsidR="007A3504">
        <w:rPr>
          <w:sz w:val="24"/>
        </w:rPr>
        <w:t>.</w:t>
      </w:r>
      <w:r w:rsidR="00076A26">
        <w:rPr>
          <w:sz w:val="24"/>
        </w:rPr>
        <w:t xml:space="preserve"> </w:t>
      </w:r>
      <w:r w:rsidR="00990077">
        <w:rPr>
          <w:sz w:val="24"/>
        </w:rPr>
        <w:t>D</w:t>
      </w:r>
      <w:r w:rsidR="00076A26">
        <w:rPr>
          <w:sz w:val="24"/>
        </w:rPr>
        <w:t>evelop a consumer profile</w:t>
      </w:r>
      <w:r w:rsidR="0095254D" w:rsidRPr="003D28E5">
        <w:rPr>
          <w:sz w:val="24"/>
        </w:rPr>
        <w:t>.</w:t>
      </w:r>
      <w:r w:rsidR="0095254D" w:rsidRPr="0095254D">
        <w:rPr>
          <w:sz w:val="24"/>
        </w:rPr>
        <w:t xml:space="preserve"> </w:t>
      </w:r>
    </w:p>
    <w:p w14:paraId="43B2824B" w14:textId="77777777" w:rsidR="0095254D" w:rsidRDefault="0095254D" w:rsidP="005468BF"/>
    <w:tbl>
      <w:tblPr>
        <w:tblW w:w="10073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5"/>
        <w:gridCol w:w="7878"/>
      </w:tblGrid>
      <w:tr w:rsidR="00CC16BD" w:rsidRPr="00CC16BD" w14:paraId="72AD8992" w14:textId="77777777" w:rsidTr="00825A2C">
        <w:trPr>
          <w:trHeight w:hRule="exact" w:val="1055"/>
        </w:trPr>
        <w:tc>
          <w:tcPr>
            <w:tcW w:w="10073" w:type="dxa"/>
            <w:gridSpan w:val="2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EDEBE0"/>
          </w:tcPr>
          <w:p w14:paraId="323D3F2E" w14:textId="77777777" w:rsidR="00CC16BD" w:rsidRPr="00CC16BD" w:rsidRDefault="00CC16BD" w:rsidP="00CC16BD">
            <w:pPr>
              <w:spacing w:after="160" w:line="259" w:lineRule="auto"/>
              <w:rPr>
                <w:sz w:val="24"/>
              </w:rPr>
            </w:pPr>
            <w:r w:rsidRPr="00CC16BD">
              <w:rPr>
                <w:b/>
                <w:bCs/>
                <w:sz w:val="24"/>
              </w:rPr>
              <w:t xml:space="preserve">Target </w:t>
            </w:r>
            <w:r w:rsidRPr="00074E17">
              <w:rPr>
                <w:b/>
                <w:bCs/>
                <w:sz w:val="24"/>
                <w:shd w:val="clear" w:color="auto" w:fill="F2F2F2" w:themeFill="background1" w:themeFillShade="F2"/>
              </w:rPr>
              <w:t>Audience/Consumer Profile:</w:t>
            </w:r>
            <w:r w:rsidRPr="00CC16BD">
              <w:rPr>
                <w:b/>
                <w:bCs/>
                <w:sz w:val="24"/>
              </w:rPr>
              <w:t xml:space="preserve"> </w:t>
            </w:r>
          </w:p>
        </w:tc>
      </w:tr>
      <w:tr w:rsidR="00CC16BD" w:rsidRPr="00CC16BD" w14:paraId="2C591A5A" w14:textId="77777777" w:rsidTr="00675A29">
        <w:trPr>
          <w:trHeight w:hRule="exact" w:val="1262"/>
        </w:trPr>
        <w:tc>
          <w:tcPr>
            <w:tcW w:w="2195" w:type="dxa"/>
            <w:tcBorders>
              <w:top w:val="single" w:sz="8" w:space="0" w:color="001F5F"/>
              <w:left w:val="single" w:sz="8" w:space="0" w:color="001F5F"/>
              <w:bottom w:val="single" w:sz="9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06839948" w14:textId="77777777" w:rsidR="00CC16BD" w:rsidRPr="00CC16BD" w:rsidRDefault="00CC16BD" w:rsidP="00CC16BD">
            <w:pPr>
              <w:spacing w:after="160" w:line="259" w:lineRule="auto"/>
            </w:pPr>
          </w:p>
          <w:p w14:paraId="019C20B9" w14:textId="47CA78D2" w:rsidR="00CC16BD" w:rsidRPr="00CC16BD" w:rsidRDefault="00493C4B" w:rsidP="00CC16BD">
            <w:pPr>
              <w:spacing w:after="160" w:line="259" w:lineRule="auto"/>
            </w:pPr>
            <w:r>
              <w:rPr>
                <w:b/>
                <w:bCs/>
              </w:rPr>
              <w:t>A</w:t>
            </w:r>
            <w:r w:rsidR="00CC16BD" w:rsidRPr="00CC16BD">
              <w:rPr>
                <w:b/>
                <w:bCs/>
              </w:rPr>
              <w:t>udience</w:t>
            </w:r>
            <w:r w:rsidR="00C7178D">
              <w:rPr>
                <w:b/>
                <w:bCs/>
              </w:rPr>
              <w:t xml:space="preserve"> </w:t>
            </w:r>
            <w:r w:rsidR="00CC16BD" w:rsidRPr="00CC16BD">
              <w:rPr>
                <w:b/>
                <w:bCs/>
              </w:rPr>
              <w:t xml:space="preserve"> </w:t>
            </w:r>
          </w:p>
        </w:tc>
        <w:tc>
          <w:tcPr>
            <w:tcW w:w="7878" w:type="dxa"/>
            <w:tcBorders>
              <w:top w:val="single" w:sz="8" w:space="0" w:color="001F5F"/>
              <w:left w:val="single" w:sz="8" w:space="0" w:color="001F5F"/>
              <w:bottom w:val="single" w:sz="9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5DA00A35" w14:textId="77777777" w:rsidR="00CC16BD" w:rsidRPr="00CC16BD" w:rsidRDefault="00CC16BD" w:rsidP="00CC16BD">
            <w:pPr>
              <w:spacing w:after="160" w:line="259" w:lineRule="auto"/>
            </w:pPr>
            <w:r w:rsidRPr="00CC16BD">
              <w:rPr>
                <w:b/>
                <w:bCs/>
                <w:i/>
              </w:rPr>
              <w:t>Consider:</w:t>
            </w:r>
          </w:p>
          <w:p w14:paraId="5FB48B83" w14:textId="0E85CDD7" w:rsidR="00CC16BD" w:rsidRPr="00CC16BD" w:rsidRDefault="00CC16BD" w:rsidP="00CC16BD">
            <w:pPr>
              <w:spacing w:after="160" w:line="259" w:lineRule="auto"/>
            </w:pPr>
            <w:r>
              <w:rPr>
                <w:b/>
                <w:bCs/>
              </w:rPr>
              <w:t>What do you know about your intended audience? Buying patterns, habits, demographics, psychographics, and income, should be considered.</w:t>
            </w:r>
            <w:r w:rsidR="0070112D">
              <w:rPr>
                <w:b/>
                <w:bCs/>
              </w:rPr>
              <w:t xml:space="preserve"> What persona do they have?</w:t>
            </w:r>
            <w:r w:rsidR="00675A29">
              <w:rPr>
                <w:b/>
                <w:bCs/>
              </w:rPr>
              <w:t xml:space="preserve"> Give your target audience a name.</w:t>
            </w:r>
          </w:p>
        </w:tc>
      </w:tr>
      <w:tr w:rsidR="00CC16BD" w:rsidRPr="00CC16BD" w14:paraId="45378634" w14:textId="77777777" w:rsidTr="00774DFA">
        <w:trPr>
          <w:trHeight w:hRule="exact" w:val="600"/>
        </w:trPr>
        <w:tc>
          <w:tcPr>
            <w:tcW w:w="2195" w:type="dxa"/>
            <w:vMerge w:val="restart"/>
            <w:tcBorders>
              <w:left w:val="single" w:sz="8" w:space="0" w:color="001F5F"/>
              <w:right w:val="single" w:sz="8" w:space="0" w:color="001F5F"/>
            </w:tcBorders>
          </w:tcPr>
          <w:p w14:paraId="7154A88A" w14:textId="77777777" w:rsidR="00CC16BD" w:rsidRPr="00CC16BD" w:rsidRDefault="00CC16BD" w:rsidP="00CC16BD">
            <w:pPr>
              <w:spacing w:after="160" w:line="259" w:lineRule="auto"/>
            </w:pPr>
          </w:p>
        </w:tc>
        <w:tc>
          <w:tcPr>
            <w:tcW w:w="787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7D298AA" w14:textId="77777777" w:rsidR="00CC16BD" w:rsidRPr="00CC16BD" w:rsidRDefault="00CC16BD" w:rsidP="00CC16BD">
            <w:pPr>
              <w:spacing w:after="160" w:line="259" w:lineRule="auto"/>
            </w:pPr>
          </w:p>
        </w:tc>
      </w:tr>
      <w:tr w:rsidR="00CC16BD" w:rsidRPr="00CC16BD" w14:paraId="62F6EF10" w14:textId="77777777" w:rsidTr="00774DFA">
        <w:trPr>
          <w:trHeight w:hRule="exact" w:val="598"/>
        </w:trPr>
        <w:tc>
          <w:tcPr>
            <w:tcW w:w="2195" w:type="dxa"/>
            <w:vMerge/>
            <w:tcBorders>
              <w:left w:val="single" w:sz="8" w:space="0" w:color="001F5F"/>
              <w:right w:val="single" w:sz="8" w:space="0" w:color="001F5F"/>
            </w:tcBorders>
          </w:tcPr>
          <w:p w14:paraId="7E244790" w14:textId="77777777" w:rsidR="00CC16BD" w:rsidRPr="00CC16BD" w:rsidRDefault="00CC16BD" w:rsidP="00CC16BD">
            <w:pPr>
              <w:spacing w:after="160" w:line="259" w:lineRule="auto"/>
            </w:pPr>
          </w:p>
        </w:tc>
        <w:tc>
          <w:tcPr>
            <w:tcW w:w="787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0DA54E0" w14:textId="77777777" w:rsidR="00CC16BD" w:rsidRPr="00CC16BD" w:rsidRDefault="00CC16BD" w:rsidP="00CC16BD">
            <w:pPr>
              <w:spacing w:after="160" w:line="259" w:lineRule="auto"/>
            </w:pPr>
          </w:p>
        </w:tc>
      </w:tr>
      <w:tr w:rsidR="00CC16BD" w:rsidRPr="00CC16BD" w14:paraId="679F3F44" w14:textId="77777777" w:rsidTr="00774DFA">
        <w:trPr>
          <w:trHeight w:hRule="exact" w:val="486"/>
        </w:trPr>
        <w:tc>
          <w:tcPr>
            <w:tcW w:w="2195" w:type="dxa"/>
            <w:vMerge/>
            <w:tcBorders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63E22E9" w14:textId="77777777" w:rsidR="00CC16BD" w:rsidRPr="00CC16BD" w:rsidRDefault="00CC16BD" w:rsidP="00CC16BD">
            <w:pPr>
              <w:spacing w:after="160" w:line="259" w:lineRule="auto"/>
            </w:pPr>
          </w:p>
        </w:tc>
        <w:tc>
          <w:tcPr>
            <w:tcW w:w="787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08CE2648" w14:textId="77777777" w:rsidR="00CC16BD" w:rsidRPr="00CC16BD" w:rsidRDefault="00CC16BD" w:rsidP="00CC16BD">
            <w:pPr>
              <w:spacing w:after="160" w:line="259" w:lineRule="auto"/>
            </w:pPr>
          </w:p>
        </w:tc>
      </w:tr>
    </w:tbl>
    <w:p w14:paraId="4AADC5D4" w14:textId="77777777" w:rsidR="00D55DD0" w:rsidRDefault="00D55DD0" w:rsidP="00721609">
      <w:pPr>
        <w:spacing w:before="72"/>
        <w:rPr>
          <w:rFonts w:eastAsia="Georgia"/>
          <w:b/>
          <w:sz w:val="24"/>
        </w:rPr>
      </w:pPr>
    </w:p>
    <w:p w14:paraId="02AEEB1D" w14:textId="77777777" w:rsidR="00D55DD0" w:rsidRDefault="00D55DD0" w:rsidP="00721609">
      <w:pPr>
        <w:spacing w:before="72"/>
        <w:rPr>
          <w:rFonts w:eastAsia="Georgia"/>
          <w:b/>
          <w:sz w:val="24"/>
        </w:rPr>
      </w:pPr>
    </w:p>
    <w:p w14:paraId="0802AD06" w14:textId="77777777" w:rsidR="00D55DD0" w:rsidRDefault="00CC16BD" w:rsidP="00721609">
      <w:pPr>
        <w:spacing w:before="72"/>
        <w:rPr>
          <w:rFonts w:eastAsia="Georgia"/>
          <w:sz w:val="24"/>
        </w:rPr>
      </w:pPr>
      <w:r w:rsidRPr="00721609">
        <w:rPr>
          <w:rFonts w:eastAsia="Georgia"/>
          <w:b/>
          <w:sz w:val="24"/>
        </w:rPr>
        <w:t>S</w:t>
      </w:r>
      <w:r w:rsidRPr="00721609">
        <w:rPr>
          <w:rFonts w:eastAsia="Georgia"/>
          <w:b/>
          <w:spacing w:val="-1"/>
          <w:sz w:val="24"/>
        </w:rPr>
        <w:t>t</w:t>
      </w:r>
      <w:r w:rsidRPr="00721609">
        <w:rPr>
          <w:rFonts w:eastAsia="Georgia"/>
          <w:b/>
          <w:sz w:val="24"/>
        </w:rPr>
        <w:t xml:space="preserve">ep </w:t>
      </w:r>
      <w:r w:rsidRPr="00721609">
        <w:rPr>
          <w:rFonts w:eastAsia="Georgia"/>
          <w:b/>
          <w:spacing w:val="-1"/>
          <w:sz w:val="24"/>
        </w:rPr>
        <w:t>2</w:t>
      </w:r>
      <w:r w:rsidRPr="00721609">
        <w:rPr>
          <w:rFonts w:eastAsia="Georgia"/>
          <w:b/>
          <w:sz w:val="24"/>
        </w:rPr>
        <w:t>:</w:t>
      </w:r>
      <w:r w:rsidRPr="00721609">
        <w:rPr>
          <w:rFonts w:eastAsia="Georgia"/>
          <w:b/>
          <w:spacing w:val="-2"/>
          <w:sz w:val="24"/>
        </w:rPr>
        <w:t xml:space="preserve"> </w:t>
      </w:r>
      <w:r w:rsidRPr="00721609">
        <w:rPr>
          <w:rFonts w:eastAsia="Georgia"/>
          <w:b/>
          <w:sz w:val="24"/>
        </w:rPr>
        <w:t>Object</w:t>
      </w:r>
      <w:r w:rsidRPr="00721609">
        <w:rPr>
          <w:rFonts w:eastAsia="Georgia"/>
          <w:b/>
          <w:spacing w:val="-2"/>
          <w:sz w:val="24"/>
        </w:rPr>
        <w:t>i</w:t>
      </w:r>
      <w:r w:rsidRPr="00721609">
        <w:rPr>
          <w:rFonts w:eastAsia="Georgia"/>
          <w:b/>
          <w:spacing w:val="-3"/>
          <w:sz w:val="24"/>
        </w:rPr>
        <w:t>v</w:t>
      </w:r>
      <w:r w:rsidRPr="00721609">
        <w:rPr>
          <w:rFonts w:eastAsia="Georgia"/>
          <w:b/>
          <w:sz w:val="24"/>
        </w:rPr>
        <w:t>es</w:t>
      </w:r>
      <w:r w:rsidR="00721609">
        <w:rPr>
          <w:rFonts w:eastAsia="Georgia"/>
          <w:sz w:val="24"/>
        </w:rPr>
        <w:t xml:space="preserve">: </w:t>
      </w:r>
    </w:p>
    <w:p w14:paraId="634B0CDC" w14:textId="741FEE37" w:rsidR="00CC16BD" w:rsidRPr="00774DFA" w:rsidRDefault="00CC16BD" w:rsidP="00721609">
      <w:pPr>
        <w:spacing w:before="72"/>
        <w:rPr>
          <w:rFonts w:eastAsia="Georgia"/>
          <w:b/>
          <w:sz w:val="24"/>
        </w:rPr>
      </w:pPr>
      <w:r>
        <w:rPr>
          <w:sz w:val="24"/>
        </w:rPr>
        <w:t xml:space="preserve">Brainstorm and write S.M.A.R.T objectives, then prioritize. Include how each objective will be accomplished and measured.  </w:t>
      </w:r>
    </w:p>
    <w:p w14:paraId="5139491C" w14:textId="77777777" w:rsidR="00CC16BD" w:rsidRDefault="00CC16BD" w:rsidP="00CC16BD">
      <w:pPr>
        <w:spacing w:before="18" w:line="220" w:lineRule="exact"/>
        <w:rPr>
          <w:sz w:val="24"/>
        </w:rPr>
      </w:pPr>
    </w:p>
    <w:p w14:paraId="1DB6944F" w14:textId="0BC7AD37" w:rsidR="00CC16BD" w:rsidRDefault="00CC16BD" w:rsidP="00CC16BD">
      <w:pPr>
        <w:spacing w:before="18" w:line="220" w:lineRule="exact"/>
        <w:rPr>
          <w:i/>
          <w:sz w:val="24"/>
        </w:rPr>
      </w:pPr>
      <w:r w:rsidRPr="00AD7E20">
        <w:rPr>
          <w:b/>
          <w:i/>
          <w:sz w:val="24"/>
        </w:rPr>
        <w:t>Weak</w:t>
      </w:r>
      <w:r w:rsidRPr="007B0FFC">
        <w:rPr>
          <w:i/>
          <w:sz w:val="24"/>
        </w:rPr>
        <w:t xml:space="preserve">: Increase social media </w:t>
      </w:r>
      <w:r w:rsidR="00774DFA">
        <w:rPr>
          <w:i/>
          <w:sz w:val="24"/>
        </w:rPr>
        <w:t>sentimen</w:t>
      </w:r>
      <w:r w:rsidR="00D0308F">
        <w:rPr>
          <w:i/>
          <w:sz w:val="24"/>
        </w:rPr>
        <w:t>t on Instagram.</w:t>
      </w:r>
      <w:r w:rsidRPr="00AD7E20">
        <w:rPr>
          <w:i/>
          <w:sz w:val="24"/>
        </w:rPr>
        <w:t xml:space="preserve"> </w:t>
      </w:r>
    </w:p>
    <w:p w14:paraId="00646C13" w14:textId="60D03D77" w:rsidR="00774DFA" w:rsidRDefault="006E0862" w:rsidP="00CC16BD">
      <w:pPr>
        <w:spacing w:before="18" w:line="220" w:lineRule="exact"/>
        <w:rPr>
          <w:i/>
          <w:sz w:val="24"/>
        </w:rPr>
      </w:pPr>
      <w:r>
        <w:rPr>
          <w:b/>
          <w:i/>
          <w:sz w:val="24"/>
        </w:rPr>
        <w:t>Stronger</w:t>
      </w:r>
      <w:r w:rsidR="00CC16BD" w:rsidRPr="007B0FFC">
        <w:rPr>
          <w:i/>
          <w:sz w:val="24"/>
        </w:rPr>
        <w:t xml:space="preserve">: Improve positive sentiment on fifteen Instagram posts </w:t>
      </w:r>
      <w:r w:rsidR="00D15BA6">
        <w:rPr>
          <w:i/>
          <w:sz w:val="24"/>
        </w:rPr>
        <w:t>by</w:t>
      </w:r>
      <w:r w:rsidR="00CC16BD" w:rsidRPr="007B0FFC">
        <w:rPr>
          <w:i/>
          <w:sz w:val="24"/>
        </w:rPr>
        <w:t xml:space="preserve"> </w:t>
      </w:r>
      <w:r w:rsidR="00D15BA6">
        <w:rPr>
          <w:i/>
          <w:sz w:val="24"/>
        </w:rPr>
        <w:t>15</w:t>
      </w:r>
      <w:r w:rsidR="00CC16BD">
        <w:rPr>
          <w:i/>
          <w:sz w:val="24"/>
        </w:rPr>
        <w:t>%</w:t>
      </w:r>
      <w:r w:rsidR="00CC16BD" w:rsidRPr="007B0FFC">
        <w:rPr>
          <w:i/>
          <w:sz w:val="24"/>
        </w:rPr>
        <w:t xml:space="preserve"> within</w:t>
      </w:r>
      <w:r w:rsidR="00CC16BD">
        <w:rPr>
          <w:i/>
          <w:sz w:val="24"/>
        </w:rPr>
        <w:t xml:space="preserve"> </w:t>
      </w:r>
      <w:r w:rsidR="00CC16BD" w:rsidRPr="007B0FFC">
        <w:rPr>
          <w:i/>
          <w:sz w:val="24"/>
        </w:rPr>
        <w:t>three months</w:t>
      </w:r>
      <w:r w:rsidR="00774DFA">
        <w:rPr>
          <w:i/>
          <w:sz w:val="24"/>
        </w:rPr>
        <w:t xml:space="preserve"> by focusing on customer centric content</w:t>
      </w:r>
      <w:r w:rsidR="00C658CF">
        <w:rPr>
          <w:i/>
          <w:sz w:val="24"/>
        </w:rPr>
        <w:t xml:space="preserve"> </w:t>
      </w:r>
      <w:r w:rsidR="00934DE2">
        <w:rPr>
          <w:i/>
          <w:sz w:val="24"/>
        </w:rPr>
        <w:t xml:space="preserve">using </w:t>
      </w:r>
      <w:r w:rsidR="00C658CF">
        <w:rPr>
          <w:i/>
          <w:sz w:val="24"/>
        </w:rPr>
        <w:t>customized URLs</w:t>
      </w:r>
      <w:r w:rsidR="00604401">
        <w:rPr>
          <w:i/>
          <w:sz w:val="24"/>
        </w:rPr>
        <w:t xml:space="preserve"> for data collection</w:t>
      </w:r>
      <w:r w:rsidR="00774DFA">
        <w:rPr>
          <w:i/>
          <w:sz w:val="24"/>
        </w:rPr>
        <w:t>.</w:t>
      </w:r>
    </w:p>
    <w:p w14:paraId="2792D26C" w14:textId="77777777" w:rsidR="00CC16BD" w:rsidRPr="00AD7E20" w:rsidRDefault="00CC16BD" w:rsidP="00CC16BD">
      <w:pPr>
        <w:spacing w:before="18" w:line="220" w:lineRule="exact"/>
        <w:rPr>
          <w:sz w:val="24"/>
        </w:rPr>
      </w:pPr>
      <w:r w:rsidRPr="007B0FFC">
        <w:rPr>
          <w:i/>
          <w:sz w:val="24"/>
        </w:rPr>
        <w:t>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0"/>
        <w:gridCol w:w="5989"/>
        <w:gridCol w:w="2310"/>
      </w:tblGrid>
      <w:tr w:rsidR="00CC16BD" w14:paraId="7D17DF32" w14:textId="77777777" w:rsidTr="00074E17">
        <w:trPr>
          <w:trHeight w:hRule="exact" w:val="695"/>
        </w:trPr>
        <w:tc>
          <w:tcPr>
            <w:tcW w:w="7989" w:type="dxa"/>
            <w:gridSpan w:val="2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469F3195" w14:textId="77777777" w:rsidR="00CC16BD" w:rsidRPr="00CC16BD" w:rsidRDefault="00CC16BD" w:rsidP="00BC0710">
            <w:pPr>
              <w:pStyle w:val="TableParagraph"/>
              <w:spacing w:before="7" w:line="13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3DF9C4" w14:textId="77777777" w:rsidR="00CC16BD" w:rsidRPr="00CC16BD" w:rsidRDefault="00CC16BD" w:rsidP="00BC0710">
            <w:pPr>
              <w:pStyle w:val="TableParagraph"/>
              <w:ind w:left="298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6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</w:t>
            </w:r>
            <w:r w:rsidRPr="00CC16BD"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</w:rPr>
              <w:t>b</w:t>
            </w:r>
            <w:r w:rsidRPr="00CC16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je</w:t>
            </w:r>
            <w:r w:rsidRPr="00CC16BD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c</w:t>
            </w:r>
            <w:r w:rsidRPr="00CC16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tives</w:t>
            </w:r>
          </w:p>
        </w:tc>
        <w:tc>
          <w:tcPr>
            <w:tcW w:w="2310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38A3CFD6" w14:textId="77777777" w:rsidR="00CC16BD" w:rsidRPr="00CC16BD" w:rsidRDefault="00CC16BD" w:rsidP="00BC0710">
            <w:pPr>
              <w:pStyle w:val="TableParagraph"/>
              <w:spacing w:before="7" w:line="13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91357" w14:textId="4FFD2FA5" w:rsidR="00CC16BD" w:rsidRPr="00812778" w:rsidRDefault="00CC16BD" w:rsidP="00812778">
            <w:pPr>
              <w:pStyle w:val="TableParagraph"/>
              <w:ind w:left="224"/>
              <w:jc w:val="center"/>
              <w:rPr>
                <w:rFonts w:ascii="Times New Roman" w:eastAsia="Calibri" w:hAnsi="Times New Roman" w:cs="Times New Roman"/>
              </w:rPr>
            </w:pPr>
            <w:r w:rsidRPr="00812778">
              <w:rPr>
                <w:rFonts w:ascii="Times New Roman" w:eastAsia="Calibri" w:hAnsi="Times New Roman" w:cs="Times New Roman"/>
                <w:b/>
                <w:bCs/>
              </w:rPr>
              <w:t>Pri</w:t>
            </w:r>
            <w:r w:rsidRPr="00812778">
              <w:rPr>
                <w:rFonts w:ascii="Times New Roman" w:eastAsia="Calibri" w:hAnsi="Times New Roman" w:cs="Times New Roman"/>
                <w:b/>
                <w:bCs/>
                <w:spacing w:val="-3"/>
              </w:rPr>
              <w:t>o</w:t>
            </w:r>
            <w:r w:rsidR="00812778" w:rsidRPr="00812778">
              <w:rPr>
                <w:rFonts w:ascii="Times New Roman" w:eastAsia="Calibri" w:hAnsi="Times New Roman" w:cs="Times New Roman"/>
                <w:b/>
                <w:bCs/>
              </w:rPr>
              <w:t>ritize by Importance</w:t>
            </w:r>
          </w:p>
        </w:tc>
      </w:tr>
      <w:tr w:rsidR="00CC16BD" w14:paraId="24C3E6DF" w14:textId="77777777" w:rsidTr="00074E17">
        <w:trPr>
          <w:trHeight w:hRule="exact" w:val="1802"/>
        </w:trPr>
        <w:tc>
          <w:tcPr>
            <w:tcW w:w="2000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17DA8544" w14:textId="77777777" w:rsidR="00CC16BD" w:rsidRPr="00CC16BD" w:rsidRDefault="00CC16BD" w:rsidP="00BC0710">
            <w:pPr>
              <w:pStyle w:val="TableParagraph"/>
              <w:spacing w:line="341" w:lineRule="exact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6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Objective 1</w:t>
            </w:r>
          </w:p>
        </w:tc>
        <w:tc>
          <w:tcPr>
            <w:tcW w:w="598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5373E2C" w14:textId="77777777" w:rsidR="00CC16BD" w:rsidRPr="00CC16BD" w:rsidRDefault="00CC16BD" w:rsidP="00BC0710">
            <w:pPr>
              <w:rPr>
                <w:sz w:val="24"/>
              </w:rPr>
            </w:pPr>
          </w:p>
        </w:tc>
        <w:tc>
          <w:tcPr>
            <w:tcW w:w="2310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358E7DE" w14:textId="77777777" w:rsidR="00CC16BD" w:rsidRPr="00CC16BD" w:rsidRDefault="00CC16BD" w:rsidP="00BC0710">
            <w:pPr>
              <w:rPr>
                <w:sz w:val="24"/>
              </w:rPr>
            </w:pPr>
          </w:p>
        </w:tc>
      </w:tr>
      <w:tr w:rsidR="00CC16BD" w14:paraId="340CAC6C" w14:textId="77777777" w:rsidTr="00074E17">
        <w:trPr>
          <w:trHeight w:hRule="exact" w:val="1802"/>
        </w:trPr>
        <w:tc>
          <w:tcPr>
            <w:tcW w:w="2000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0A7CCDD6" w14:textId="77777777" w:rsidR="00CC16BD" w:rsidRPr="00CC16BD" w:rsidRDefault="00CC16BD" w:rsidP="00BC0710">
            <w:pPr>
              <w:pStyle w:val="TableParagraph"/>
              <w:spacing w:line="341" w:lineRule="exact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6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Objective 2</w:t>
            </w:r>
          </w:p>
        </w:tc>
        <w:tc>
          <w:tcPr>
            <w:tcW w:w="598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0F12F88" w14:textId="77777777" w:rsidR="00CC16BD" w:rsidRPr="00CC16BD" w:rsidRDefault="00CC16BD" w:rsidP="00BC0710">
            <w:pPr>
              <w:rPr>
                <w:sz w:val="24"/>
              </w:rPr>
            </w:pPr>
          </w:p>
        </w:tc>
        <w:tc>
          <w:tcPr>
            <w:tcW w:w="2310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6FB9555C" w14:textId="77777777" w:rsidR="00CC16BD" w:rsidRPr="00CC16BD" w:rsidRDefault="00CC16BD" w:rsidP="00BC0710">
            <w:pPr>
              <w:rPr>
                <w:sz w:val="24"/>
              </w:rPr>
            </w:pPr>
          </w:p>
        </w:tc>
      </w:tr>
      <w:tr w:rsidR="00CC16BD" w14:paraId="7DB27C61" w14:textId="77777777" w:rsidTr="00074E17">
        <w:trPr>
          <w:trHeight w:hRule="exact" w:val="1712"/>
        </w:trPr>
        <w:tc>
          <w:tcPr>
            <w:tcW w:w="2000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653F8AC4" w14:textId="77777777" w:rsidR="00CC16BD" w:rsidRPr="00CC16BD" w:rsidRDefault="00CC16BD" w:rsidP="00BC0710">
            <w:pPr>
              <w:pStyle w:val="TableParagraph"/>
              <w:spacing w:before="1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6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Objective 3</w:t>
            </w:r>
          </w:p>
        </w:tc>
        <w:tc>
          <w:tcPr>
            <w:tcW w:w="598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1BB71BF" w14:textId="77777777" w:rsidR="00CC16BD" w:rsidRPr="00CC16BD" w:rsidRDefault="00CC16BD" w:rsidP="00BC0710">
            <w:pPr>
              <w:rPr>
                <w:sz w:val="24"/>
              </w:rPr>
            </w:pPr>
          </w:p>
        </w:tc>
        <w:tc>
          <w:tcPr>
            <w:tcW w:w="2310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1F077F7C" w14:textId="77777777" w:rsidR="00CC16BD" w:rsidRPr="00CC16BD" w:rsidRDefault="00CC16BD" w:rsidP="00BC0710">
            <w:pPr>
              <w:rPr>
                <w:sz w:val="24"/>
              </w:rPr>
            </w:pPr>
          </w:p>
        </w:tc>
      </w:tr>
    </w:tbl>
    <w:p w14:paraId="435A8841" w14:textId="77777777" w:rsidR="00721609" w:rsidRDefault="00721609" w:rsidP="00CC16BD">
      <w:pPr>
        <w:spacing w:after="160" w:line="259" w:lineRule="auto"/>
        <w:rPr>
          <w:rFonts w:eastAsia="Georgia"/>
          <w:color w:val="000000" w:themeColor="text1"/>
          <w:sz w:val="24"/>
        </w:rPr>
      </w:pPr>
    </w:p>
    <w:p w14:paraId="0329F890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7C3162B5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0DA4B504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02C11D38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458A9AC0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715F9470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7ACE719D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5CE987A6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0605CFA3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27FB5C02" w14:textId="77777777" w:rsidR="00774DFA" w:rsidRDefault="00774DFA" w:rsidP="00CC16BD">
      <w:pPr>
        <w:spacing w:after="160" w:line="259" w:lineRule="auto"/>
        <w:rPr>
          <w:rFonts w:eastAsia="Georgia"/>
          <w:b/>
          <w:color w:val="000000" w:themeColor="text1"/>
          <w:sz w:val="24"/>
        </w:rPr>
      </w:pPr>
    </w:p>
    <w:p w14:paraId="47FEC6F7" w14:textId="77777777" w:rsidR="00D55DD0" w:rsidRDefault="00721609" w:rsidP="00CC16BD">
      <w:pPr>
        <w:spacing w:after="160" w:line="259" w:lineRule="auto"/>
        <w:rPr>
          <w:rFonts w:eastAsia="Georgia"/>
          <w:color w:val="000000" w:themeColor="text1"/>
          <w:sz w:val="24"/>
        </w:rPr>
      </w:pPr>
      <w:r w:rsidRPr="00721609">
        <w:rPr>
          <w:rFonts w:eastAsia="Georgia"/>
          <w:b/>
          <w:color w:val="000000" w:themeColor="text1"/>
          <w:sz w:val="24"/>
        </w:rPr>
        <w:t>S</w:t>
      </w:r>
      <w:r w:rsidRPr="00721609">
        <w:rPr>
          <w:rFonts w:eastAsia="Georgia"/>
          <w:b/>
          <w:color w:val="000000" w:themeColor="text1"/>
          <w:spacing w:val="-1"/>
          <w:sz w:val="24"/>
        </w:rPr>
        <w:t>t</w:t>
      </w:r>
      <w:r w:rsidRPr="00721609">
        <w:rPr>
          <w:rFonts w:eastAsia="Georgia"/>
          <w:b/>
          <w:color w:val="000000" w:themeColor="text1"/>
          <w:sz w:val="24"/>
        </w:rPr>
        <w:t>ep</w:t>
      </w:r>
      <w:r w:rsidRPr="00721609">
        <w:rPr>
          <w:rFonts w:eastAsia="Georgia"/>
          <w:b/>
          <w:color w:val="000000" w:themeColor="text1"/>
          <w:spacing w:val="-3"/>
          <w:sz w:val="24"/>
        </w:rPr>
        <w:t xml:space="preserve"> </w:t>
      </w:r>
      <w:r w:rsidRPr="00721609">
        <w:rPr>
          <w:rFonts w:eastAsia="Georgia"/>
          <w:b/>
          <w:color w:val="000000" w:themeColor="text1"/>
          <w:sz w:val="24"/>
        </w:rPr>
        <w:t>3:</w:t>
      </w:r>
      <w:r w:rsidRPr="00721609">
        <w:rPr>
          <w:rFonts w:eastAsia="Georgia"/>
          <w:b/>
          <w:color w:val="000000" w:themeColor="text1"/>
          <w:spacing w:val="-2"/>
          <w:sz w:val="24"/>
        </w:rPr>
        <w:t xml:space="preserve"> </w:t>
      </w:r>
      <w:r w:rsidRPr="00721609">
        <w:rPr>
          <w:rFonts w:eastAsia="Georgia"/>
          <w:b/>
          <w:color w:val="000000" w:themeColor="text1"/>
          <w:sz w:val="24"/>
        </w:rPr>
        <w:t>Strategy</w:t>
      </w:r>
      <w:r>
        <w:rPr>
          <w:rFonts w:eastAsia="Georgia"/>
          <w:color w:val="000000" w:themeColor="text1"/>
          <w:sz w:val="24"/>
        </w:rPr>
        <w:t xml:space="preserve">: </w:t>
      </w:r>
    </w:p>
    <w:p w14:paraId="7105909D" w14:textId="69B4611F" w:rsidR="00721609" w:rsidRDefault="00721609" w:rsidP="00CC16BD">
      <w:pPr>
        <w:spacing w:after="160" w:line="259" w:lineRule="auto"/>
        <w:rPr>
          <w:sz w:val="24"/>
        </w:rPr>
      </w:pPr>
      <w:r w:rsidRPr="00CC16BD">
        <w:rPr>
          <w:sz w:val="24"/>
        </w:rPr>
        <w:t>Describe how and why various campaign components will accomplish the overall objectives.</w:t>
      </w:r>
    </w:p>
    <w:tbl>
      <w:tblPr>
        <w:tblpPr w:leftFromText="180" w:rightFromText="180" w:vertAnchor="text" w:horzAnchor="margin" w:tblpY="505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1"/>
        <w:gridCol w:w="8361"/>
      </w:tblGrid>
      <w:tr w:rsidR="00721609" w:rsidRPr="00721609" w14:paraId="2C71EC91" w14:textId="77777777" w:rsidTr="00074E17">
        <w:trPr>
          <w:trHeight w:hRule="exact" w:val="640"/>
        </w:trPr>
        <w:tc>
          <w:tcPr>
            <w:tcW w:w="10372" w:type="dxa"/>
            <w:gridSpan w:val="2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7D89D9B5" w14:textId="77777777" w:rsidR="00721609" w:rsidRPr="00721609" w:rsidRDefault="00721609" w:rsidP="00721609">
            <w:pPr>
              <w:widowControl w:val="0"/>
              <w:tabs>
                <w:tab w:val="left" w:pos="3943"/>
              </w:tabs>
              <w:spacing w:line="303" w:lineRule="exact"/>
              <w:ind w:left="97"/>
              <w:jc w:val="center"/>
              <w:rPr>
                <w:rFonts w:eastAsia="Calibri"/>
                <w:sz w:val="24"/>
              </w:rPr>
            </w:pPr>
            <w:r w:rsidRPr="00721609">
              <w:rPr>
                <w:rFonts w:eastAsia="Calibri"/>
                <w:b/>
                <w:bCs/>
                <w:spacing w:val="-2"/>
                <w:sz w:val="24"/>
              </w:rPr>
              <w:lastRenderedPageBreak/>
              <w:t>Strategy</w:t>
            </w:r>
          </w:p>
        </w:tc>
      </w:tr>
      <w:tr w:rsidR="00721609" w:rsidRPr="00721609" w14:paraId="1A98BF92" w14:textId="77777777" w:rsidTr="00074E17">
        <w:trPr>
          <w:trHeight w:hRule="exact" w:val="1622"/>
        </w:trPr>
        <w:tc>
          <w:tcPr>
            <w:tcW w:w="2011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298D3B3D" w14:textId="77777777" w:rsidR="00721609" w:rsidRPr="00721609" w:rsidRDefault="00721609" w:rsidP="00721609">
            <w:pPr>
              <w:widowControl w:val="0"/>
              <w:spacing w:line="341" w:lineRule="exact"/>
              <w:ind w:left="97"/>
              <w:jc w:val="center"/>
              <w:rPr>
                <w:rFonts w:eastAsia="Calibri"/>
                <w:sz w:val="24"/>
              </w:rPr>
            </w:pPr>
            <w:r w:rsidRPr="00721609">
              <w:rPr>
                <w:rFonts w:eastAsia="Calibri"/>
                <w:b/>
                <w:bCs/>
                <w:sz w:val="24"/>
              </w:rPr>
              <w:t>Component 1</w:t>
            </w:r>
          </w:p>
        </w:tc>
        <w:tc>
          <w:tcPr>
            <w:tcW w:w="8361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A264E5B" w14:textId="77777777" w:rsidR="00721609" w:rsidRPr="00721609" w:rsidRDefault="00721609" w:rsidP="00721609">
            <w:pPr>
              <w:rPr>
                <w:sz w:val="24"/>
              </w:rPr>
            </w:pPr>
          </w:p>
        </w:tc>
      </w:tr>
      <w:tr w:rsidR="00721609" w:rsidRPr="00721609" w14:paraId="089635DB" w14:textId="77777777" w:rsidTr="00074E17">
        <w:trPr>
          <w:trHeight w:hRule="exact" w:val="1642"/>
        </w:trPr>
        <w:tc>
          <w:tcPr>
            <w:tcW w:w="2011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70F9F497" w14:textId="77777777" w:rsidR="00721609" w:rsidRPr="00721609" w:rsidRDefault="00721609" w:rsidP="00721609">
            <w:pPr>
              <w:widowControl w:val="0"/>
              <w:spacing w:line="341" w:lineRule="exact"/>
              <w:ind w:left="97"/>
              <w:jc w:val="center"/>
              <w:rPr>
                <w:rFonts w:eastAsia="Calibri"/>
                <w:sz w:val="24"/>
              </w:rPr>
            </w:pPr>
            <w:r w:rsidRPr="00721609">
              <w:rPr>
                <w:rFonts w:eastAsia="Calibri"/>
                <w:b/>
                <w:bCs/>
                <w:sz w:val="24"/>
              </w:rPr>
              <w:t>Component 2</w:t>
            </w:r>
          </w:p>
        </w:tc>
        <w:tc>
          <w:tcPr>
            <w:tcW w:w="8361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02939AB" w14:textId="77777777" w:rsidR="00721609" w:rsidRPr="00721609" w:rsidRDefault="00721609" w:rsidP="00721609">
            <w:pPr>
              <w:jc w:val="center"/>
              <w:rPr>
                <w:sz w:val="24"/>
              </w:rPr>
            </w:pPr>
          </w:p>
        </w:tc>
      </w:tr>
      <w:tr w:rsidR="00721609" w:rsidRPr="00721609" w14:paraId="41FB290F" w14:textId="77777777" w:rsidTr="00074E17">
        <w:trPr>
          <w:trHeight w:hRule="exact" w:val="1444"/>
        </w:trPr>
        <w:tc>
          <w:tcPr>
            <w:tcW w:w="2011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059CD925" w14:textId="77777777" w:rsidR="00721609" w:rsidRPr="00721609" w:rsidRDefault="00721609" w:rsidP="00721609">
            <w:pPr>
              <w:widowControl w:val="0"/>
              <w:spacing w:before="1"/>
              <w:ind w:left="97"/>
              <w:jc w:val="center"/>
              <w:rPr>
                <w:rFonts w:eastAsia="Calibri"/>
                <w:sz w:val="24"/>
              </w:rPr>
            </w:pPr>
            <w:r w:rsidRPr="00721609">
              <w:rPr>
                <w:rFonts w:eastAsia="Calibri"/>
                <w:b/>
                <w:bCs/>
                <w:sz w:val="24"/>
              </w:rPr>
              <w:t>Component 3</w:t>
            </w:r>
          </w:p>
        </w:tc>
        <w:tc>
          <w:tcPr>
            <w:tcW w:w="8361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6D4317F6" w14:textId="77777777" w:rsidR="00721609" w:rsidRPr="00721609" w:rsidRDefault="00721609" w:rsidP="00721609">
            <w:pPr>
              <w:jc w:val="center"/>
              <w:rPr>
                <w:sz w:val="24"/>
              </w:rPr>
            </w:pPr>
          </w:p>
        </w:tc>
      </w:tr>
    </w:tbl>
    <w:p w14:paraId="5B63057B" w14:textId="77777777" w:rsidR="00721609" w:rsidRDefault="00721609" w:rsidP="00CC16BD">
      <w:pPr>
        <w:spacing w:after="160" w:line="259" w:lineRule="auto"/>
      </w:pPr>
    </w:p>
    <w:p w14:paraId="00D62225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31E88C7B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41621683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6B067E09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731E0AB7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628DFA9A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7BD3C3FA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06124C74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070BB0B9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66874D9F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6FB9B13D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41D16141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188CCA44" w14:textId="77777777" w:rsidR="00774DFA" w:rsidRDefault="00774DFA" w:rsidP="00CC16BD">
      <w:pPr>
        <w:spacing w:after="160" w:line="259" w:lineRule="auto"/>
        <w:rPr>
          <w:b/>
          <w:sz w:val="24"/>
        </w:rPr>
      </w:pPr>
    </w:p>
    <w:p w14:paraId="3CFD696F" w14:textId="77777777" w:rsidR="00D55DD0" w:rsidRDefault="00721609" w:rsidP="00CC16BD">
      <w:pPr>
        <w:spacing w:after="160" w:line="259" w:lineRule="auto"/>
        <w:rPr>
          <w:sz w:val="24"/>
        </w:rPr>
      </w:pPr>
      <w:r w:rsidRPr="00721609">
        <w:rPr>
          <w:b/>
          <w:sz w:val="24"/>
        </w:rPr>
        <w:t>Step 4: Tactics</w:t>
      </w:r>
      <w:r w:rsidRPr="00721609">
        <w:rPr>
          <w:sz w:val="24"/>
        </w:rPr>
        <w:t xml:space="preserve">: </w:t>
      </w:r>
    </w:p>
    <w:p w14:paraId="6C384966" w14:textId="055FBBF8" w:rsidR="00721609" w:rsidRDefault="00721609" w:rsidP="00CC16BD">
      <w:pPr>
        <w:spacing w:after="160" w:line="259" w:lineRule="auto"/>
        <w:rPr>
          <w:sz w:val="24"/>
        </w:rPr>
      </w:pPr>
      <w:r>
        <w:rPr>
          <w:sz w:val="24"/>
        </w:rPr>
        <w:lastRenderedPageBreak/>
        <w:t>T</w:t>
      </w:r>
      <w:r w:rsidRPr="00721609">
        <w:rPr>
          <w:sz w:val="24"/>
        </w:rPr>
        <w:t>hese are the tangible aspects of the campaign. Social media posts, videos, infographics,</w:t>
      </w:r>
      <w:r w:rsidR="00D728BB">
        <w:rPr>
          <w:sz w:val="24"/>
        </w:rPr>
        <w:t xml:space="preserve"> and other </w:t>
      </w:r>
      <w:r w:rsidR="00774DFA">
        <w:rPr>
          <w:sz w:val="24"/>
        </w:rPr>
        <w:t>assets</w:t>
      </w:r>
      <w:r w:rsidR="00EF4FB5">
        <w:rPr>
          <w:sz w:val="24"/>
        </w:rPr>
        <w:t xml:space="preserve">. Tactics include activities from the PESO model. </w:t>
      </w:r>
      <w:r w:rsidR="00812778" w:rsidRPr="00812778">
        <w:rPr>
          <w:sz w:val="24"/>
        </w:rPr>
        <w:t xml:space="preserve">For every tactic, use one </w:t>
      </w:r>
      <w:r w:rsidR="004C30C7">
        <w:rPr>
          <w:sz w:val="24"/>
        </w:rPr>
        <w:t xml:space="preserve">outline </w:t>
      </w:r>
      <w:r w:rsidR="00EF4FB5">
        <w:rPr>
          <w:sz w:val="24"/>
        </w:rPr>
        <w:t xml:space="preserve">as </w:t>
      </w:r>
      <w:r w:rsidR="004C30C7">
        <w:rPr>
          <w:sz w:val="24"/>
        </w:rPr>
        <w:t>provided</w:t>
      </w:r>
      <w:r w:rsidR="00964954">
        <w:rPr>
          <w:sz w:val="24"/>
        </w:rPr>
        <w:t xml:space="preserve"> below</w:t>
      </w:r>
      <w:r w:rsidR="00EF4FB5">
        <w:rPr>
          <w:sz w:val="24"/>
        </w:rPr>
        <w:t>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3"/>
        <w:gridCol w:w="3826"/>
        <w:gridCol w:w="3839"/>
      </w:tblGrid>
      <w:tr w:rsidR="00721609" w14:paraId="77D8E316" w14:textId="77777777" w:rsidTr="00074E17">
        <w:trPr>
          <w:trHeight w:hRule="exact" w:val="1029"/>
        </w:trPr>
        <w:tc>
          <w:tcPr>
            <w:tcW w:w="10298" w:type="dxa"/>
            <w:gridSpan w:val="3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4E8EBBE8" w14:textId="5E4A6288" w:rsidR="00812778" w:rsidRDefault="00721609" w:rsidP="00BC0710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hAnsi="Times New Roman" w:cs="Times New Roman"/>
                <w:bCs w:val="0"/>
                <w:sz w:val="24"/>
                <w:szCs w:val="24"/>
              </w:rPr>
              <w:t>Tactic</w:t>
            </w:r>
            <w:r w:rsidR="00812778">
              <w:rPr>
                <w:rFonts w:ascii="Times New Roman" w:hAnsi="Times New Roman" w:cs="Times New Roman"/>
                <w:bCs w:val="0"/>
                <w:sz w:val="24"/>
                <w:szCs w:val="24"/>
              </w:rPr>
              <w:t xml:space="preserve"> 1</w:t>
            </w:r>
            <w:r w:rsidRPr="0072160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21F9665E" w14:textId="77777777" w:rsidR="00721609" w:rsidRPr="00721609" w:rsidRDefault="00721609" w:rsidP="00812778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609" w14:paraId="6EBC42D8" w14:textId="77777777" w:rsidTr="00074E17">
        <w:trPr>
          <w:trHeight w:hRule="exact" w:val="1027"/>
        </w:trPr>
        <w:tc>
          <w:tcPr>
            <w:tcW w:w="10298" w:type="dxa"/>
            <w:gridSpan w:val="3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568CB302" w14:textId="3CB8BF74" w:rsidR="00721609" w:rsidRPr="00721609" w:rsidRDefault="00721609" w:rsidP="00BC0710">
            <w:pPr>
              <w:pStyle w:val="TableParagraph"/>
              <w:spacing w:line="341" w:lineRule="exact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Key Audience</w:t>
            </w:r>
            <w:r w:rsidR="00F5479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/Customer Profile</w:t>
            </w: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721609" w14:paraId="5F84D9D1" w14:textId="77777777" w:rsidTr="00074E17">
        <w:trPr>
          <w:trHeight w:hRule="exact" w:val="1029"/>
        </w:trPr>
        <w:tc>
          <w:tcPr>
            <w:tcW w:w="10298" w:type="dxa"/>
            <w:gridSpan w:val="3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475D409E" w14:textId="77777777" w:rsidR="00721609" w:rsidRPr="00721609" w:rsidRDefault="00721609" w:rsidP="00BC0710">
            <w:pPr>
              <w:pStyle w:val="TableParagraph"/>
              <w:spacing w:line="341" w:lineRule="exact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Mes</w:t>
            </w:r>
            <w:r w:rsidRPr="00721609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s</w:t>
            </w: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age:</w:t>
            </w:r>
          </w:p>
        </w:tc>
      </w:tr>
      <w:tr w:rsidR="00721609" w14:paraId="59200546" w14:textId="77777777" w:rsidTr="00074E17">
        <w:trPr>
          <w:trHeight w:hRule="exact" w:val="630"/>
        </w:trPr>
        <w:tc>
          <w:tcPr>
            <w:tcW w:w="6459" w:type="dxa"/>
            <w:gridSpan w:val="2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06A520C3" w14:textId="77777777" w:rsidR="00721609" w:rsidRPr="00721609" w:rsidRDefault="00721609" w:rsidP="00BC0710">
            <w:pPr>
              <w:pStyle w:val="TableParagraph"/>
              <w:tabs>
                <w:tab w:val="left" w:pos="4761"/>
              </w:tabs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Channel </w:t>
            </w: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  <w:t>Activity</w:t>
            </w:r>
          </w:p>
          <w:p w14:paraId="07E699A8" w14:textId="77777777" w:rsidR="00721609" w:rsidRPr="00721609" w:rsidRDefault="00721609" w:rsidP="00BC0710">
            <w:pPr>
              <w:pStyle w:val="TableParagraph"/>
              <w:spacing w:line="265" w:lineRule="exact"/>
              <w:ind w:left="518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3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34A17A14" w14:textId="77777777" w:rsidR="00721609" w:rsidRPr="00721609" w:rsidRDefault="00721609" w:rsidP="00BC0710">
            <w:pPr>
              <w:pStyle w:val="TableParagraph"/>
              <w:ind w:left="317" w:right="3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Time Spent</w:t>
            </w:r>
          </w:p>
          <w:p w14:paraId="31D52603" w14:textId="77777777" w:rsidR="00721609" w:rsidRPr="00721609" w:rsidRDefault="00721609" w:rsidP="00BC0710">
            <w:pPr>
              <w:pStyle w:val="TableParagraph"/>
              <w:spacing w:line="265" w:lineRule="exact"/>
              <w:ind w:left="455" w:right="45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1609" w14:paraId="778CEB5C" w14:textId="77777777" w:rsidTr="00074E17">
        <w:trPr>
          <w:trHeight w:hRule="exact" w:val="1100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3C773382" w14:textId="77777777" w:rsidR="00721609" w:rsidRPr="00721609" w:rsidRDefault="00721609" w:rsidP="00BC0710">
            <w:pPr>
              <w:pStyle w:val="TableParagraph"/>
              <w:spacing w:line="341" w:lineRule="exact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Paid</w:t>
            </w:r>
          </w:p>
        </w:tc>
        <w:tc>
          <w:tcPr>
            <w:tcW w:w="382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3FFDD57" w14:textId="77777777" w:rsidR="00721609" w:rsidRPr="00721609" w:rsidRDefault="00721609" w:rsidP="00BC0710">
            <w:pPr>
              <w:rPr>
                <w:sz w:val="24"/>
              </w:rPr>
            </w:pPr>
          </w:p>
        </w:tc>
        <w:tc>
          <w:tcPr>
            <w:tcW w:w="383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9DB27A6" w14:textId="77777777" w:rsidR="00721609" w:rsidRPr="00721609" w:rsidRDefault="00721609" w:rsidP="00BC0710">
            <w:pPr>
              <w:rPr>
                <w:sz w:val="24"/>
              </w:rPr>
            </w:pPr>
          </w:p>
        </w:tc>
      </w:tr>
      <w:tr w:rsidR="00721609" w14:paraId="2E1C624B" w14:textId="77777777" w:rsidTr="00074E17">
        <w:trPr>
          <w:trHeight w:hRule="exact" w:val="1082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742E2360" w14:textId="77777777" w:rsidR="00721609" w:rsidRPr="00721609" w:rsidRDefault="00721609" w:rsidP="00BC0710">
            <w:pPr>
              <w:pStyle w:val="TableParagraph"/>
              <w:spacing w:before="1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Earned</w:t>
            </w:r>
          </w:p>
        </w:tc>
        <w:tc>
          <w:tcPr>
            <w:tcW w:w="382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9101CED" w14:textId="77777777" w:rsidR="00721609" w:rsidRPr="00721609" w:rsidRDefault="00721609" w:rsidP="00BC0710">
            <w:pPr>
              <w:rPr>
                <w:sz w:val="24"/>
              </w:rPr>
            </w:pPr>
          </w:p>
        </w:tc>
        <w:tc>
          <w:tcPr>
            <w:tcW w:w="383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6A327E19" w14:textId="77777777" w:rsidR="00721609" w:rsidRPr="00721609" w:rsidRDefault="00721609" w:rsidP="00BC0710">
            <w:pPr>
              <w:rPr>
                <w:sz w:val="24"/>
              </w:rPr>
            </w:pPr>
          </w:p>
        </w:tc>
      </w:tr>
      <w:tr w:rsidR="00721609" w14:paraId="4D749CF9" w14:textId="77777777" w:rsidTr="00074E17">
        <w:trPr>
          <w:trHeight w:hRule="exact" w:val="1100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11F3AF97" w14:textId="77777777" w:rsidR="00721609" w:rsidRPr="00721609" w:rsidRDefault="00721609" w:rsidP="00BC0710">
            <w:pPr>
              <w:pStyle w:val="TableParagraph"/>
              <w:spacing w:line="341" w:lineRule="exact"/>
              <w:ind w:left="9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Shared</w:t>
            </w:r>
          </w:p>
        </w:tc>
        <w:tc>
          <w:tcPr>
            <w:tcW w:w="382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CA3ED40" w14:textId="77777777" w:rsidR="00721609" w:rsidRPr="00721609" w:rsidRDefault="00721609" w:rsidP="00BC0710">
            <w:pPr>
              <w:rPr>
                <w:sz w:val="24"/>
              </w:rPr>
            </w:pPr>
          </w:p>
        </w:tc>
        <w:tc>
          <w:tcPr>
            <w:tcW w:w="383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7D18F55" w14:textId="77777777" w:rsidR="00721609" w:rsidRPr="00721609" w:rsidRDefault="00721609" w:rsidP="00BC0710">
            <w:pPr>
              <w:rPr>
                <w:sz w:val="24"/>
              </w:rPr>
            </w:pPr>
          </w:p>
        </w:tc>
      </w:tr>
      <w:tr w:rsidR="00721609" w14:paraId="3A59FBC0" w14:textId="77777777" w:rsidTr="00074E17">
        <w:trPr>
          <w:trHeight w:hRule="exact" w:val="1172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0DB6E848" w14:textId="77777777" w:rsidR="00721609" w:rsidRPr="00721609" w:rsidRDefault="00721609" w:rsidP="00BC0710">
            <w:pPr>
              <w:pStyle w:val="TableParagraph"/>
              <w:spacing w:line="341" w:lineRule="exact"/>
              <w:ind w:left="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216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Owned</w:t>
            </w:r>
          </w:p>
        </w:tc>
        <w:tc>
          <w:tcPr>
            <w:tcW w:w="382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CF9D43E" w14:textId="77777777" w:rsidR="00721609" w:rsidRPr="00721609" w:rsidRDefault="00721609" w:rsidP="00BC0710">
            <w:pPr>
              <w:rPr>
                <w:sz w:val="24"/>
              </w:rPr>
            </w:pPr>
          </w:p>
        </w:tc>
        <w:tc>
          <w:tcPr>
            <w:tcW w:w="3839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750304E" w14:textId="77777777" w:rsidR="00721609" w:rsidRPr="00721609" w:rsidRDefault="00721609" w:rsidP="00BC0710">
            <w:pPr>
              <w:rPr>
                <w:sz w:val="24"/>
              </w:rPr>
            </w:pPr>
          </w:p>
        </w:tc>
      </w:tr>
    </w:tbl>
    <w:p w14:paraId="291BBF4E" w14:textId="77777777" w:rsidR="00721609" w:rsidRDefault="00721609" w:rsidP="00CC16BD">
      <w:pPr>
        <w:spacing w:after="160" w:line="259" w:lineRule="auto"/>
        <w:rPr>
          <w:sz w:val="24"/>
        </w:rPr>
      </w:pPr>
    </w:p>
    <w:p w14:paraId="2886E2E9" w14:textId="77777777" w:rsidR="00453AE2" w:rsidRDefault="00453AE2" w:rsidP="00CC16BD">
      <w:pPr>
        <w:spacing w:after="160" w:line="259" w:lineRule="auto"/>
        <w:rPr>
          <w:b/>
          <w:sz w:val="24"/>
        </w:rPr>
      </w:pPr>
    </w:p>
    <w:p w14:paraId="59BBDABC" w14:textId="77777777" w:rsidR="00453AE2" w:rsidRDefault="00453AE2" w:rsidP="00CC16BD">
      <w:pPr>
        <w:spacing w:after="160" w:line="259" w:lineRule="auto"/>
        <w:rPr>
          <w:b/>
          <w:sz w:val="24"/>
        </w:rPr>
      </w:pPr>
    </w:p>
    <w:p w14:paraId="16C35330" w14:textId="77777777" w:rsidR="00453AE2" w:rsidRDefault="00453AE2" w:rsidP="00CC16BD">
      <w:pPr>
        <w:spacing w:after="160" w:line="259" w:lineRule="auto"/>
        <w:rPr>
          <w:b/>
          <w:sz w:val="24"/>
        </w:rPr>
      </w:pPr>
    </w:p>
    <w:p w14:paraId="5E5B19B3" w14:textId="77777777" w:rsidR="00453AE2" w:rsidRDefault="00453AE2" w:rsidP="00CC16BD">
      <w:pPr>
        <w:spacing w:after="160" w:line="259" w:lineRule="auto"/>
        <w:rPr>
          <w:b/>
          <w:sz w:val="24"/>
        </w:rPr>
      </w:pPr>
    </w:p>
    <w:p w14:paraId="704EFAA1" w14:textId="42B09522" w:rsidR="00453AE2" w:rsidRDefault="00453AE2" w:rsidP="00CC16BD">
      <w:pPr>
        <w:spacing w:after="160" w:line="259" w:lineRule="auto"/>
        <w:rPr>
          <w:b/>
          <w:sz w:val="24"/>
        </w:rPr>
      </w:pPr>
    </w:p>
    <w:p w14:paraId="0B56069B" w14:textId="77777777" w:rsidR="00831CB0" w:rsidRDefault="00831CB0" w:rsidP="00CC16BD">
      <w:pPr>
        <w:spacing w:after="160" w:line="259" w:lineRule="auto"/>
        <w:rPr>
          <w:b/>
          <w:sz w:val="24"/>
        </w:rPr>
      </w:pPr>
    </w:p>
    <w:p w14:paraId="7B9D2975" w14:textId="77777777" w:rsidR="00EA54CA" w:rsidRDefault="00721609" w:rsidP="00CC16BD">
      <w:pPr>
        <w:spacing w:after="160" w:line="259" w:lineRule="auto"/>
        <w:rPr>
          <w:sz w:val="24"/>
        </w:rPr>
      </w:pPr>
      <w:r w:rsidRPr="00721609">
        <w:rPr>
          <w:b/>
          <w:sz w:val="24"/>
        </w:rPr>
        <w:t>Step 5: Implementation</w:t>
      </w:r>
      <w:r w:rsidRPr="00721609">
        <w:rPr>
          <w:sz w:val="24"/>
        </w:rPr>
        <w:t xml:space="preserve">: </w:t>
      </w:r>
    </w:p>
    <w:p w14:paraId="20F1EB80" w14:textId="5FF9E60A" w:rsidR="00721609" w:rsidRDefault="00EA54CA" w:rsidP="00CC16BD">
      <w:pPr>
        <w:spacing w:after="160" w:line="259" w:lineRule="auto"/>
        <w:rPr>
          <w:sz w:val="24"/>
        </w:rPr>
      </w:pPr>
      <w:r>
        <w:rPr>
          <w:sz w:val="24"/>
        </w:rPr>
        <w:lastRenderedPageBreak/>
        <w:t xml:space="preserve">Consider how to carry out the plan. Identify the tactic and the task associated with </w:t>
      </w:r>
      <w:r w:rsidR="00831CB0">
        <w:rPr>
          <w:sz w:val="24"/>
        </w:rPr>
        <w:t>the activity</w:t>
      </w:r>
      <w:r>
        <w:rPr>
          <w:sz w:val="24"/>
        </w:rPr>
        <w:t xml:space="preserve">, </w:t>
      </w:r>
      <w:r w:rsidR="00831CB0">
        <w:rPr>
          <w:sz w:val="24"/>
        </w:rPr>
        <w:t xml:space="preserve">the person </w:t>
      </w:r>
      <w:r>
        <w:rPr>
          <w:sz w:val="24"/>
        </w:rPr>
        <w:t>responsible (the owners) for carrying out that task, the beginning and end date, and cost</w:t>
      </w:r>
      <w:r w:rsidR="007A3642">
        <w:rPr>
          <w:sz w:val="24"/>
        </w:rPr>
        <w:t xml:space="preserve"> or budget</w:t>
      </w:r>
      <w:r>
        <w:rPr>
          <w:sz w:val="24"/>
        </w:rPr>
        <w:t xml:space="preserve"> associated with the tactic.</w:t>
      </w:r>
      <w:r w:rsidR="00721609" w:rsidRPr="00721609">
        <w:rPr>
          <w:sz w:val="24"/>
        </w:rPr>
        <w:t xml:space="preserve"> </w:t>
      </w:r>
    </w:p>
    <w:tbl>
      <w:tblPr>
        <w:tblW w:w="10189" w:type="dxa"/>
        <w:tblInd w:w="1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36"/>
        <w:gridCol w:w="1642"/>
        <w:gridCol w:w="1555"/>
        <w:gridCol w:w="1728"/>
        <w:gridCol w:w="1728"/>
      </w:tblGrid>
      <w:tr w:rsidR="00721609" w:rsidRPr="00721609" w14:paraId="0FE8E22F" w14:textId="77777777" w:rsidTr="00074E17">
        <w:trPr>
          <w:trHeight w:hRule="exact" w:val="664"/>
        </w:trPr>
        <w:tc>
          <w:tcPr>
            <w:tcW w:w="353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7BE44E76" w14:textId="77777777" w:rsidR="00721609" w:rsidRPr="00074E17" w:rsidRDefault="00721609" w:rsidP="00721609">
            <w:pPr>
              <w:widowControl w:val="0"/>
              <w:spacing w:before="9" w:line="150" w:lineRule="exact"/>
              <w:rPr>
                <w:rFonts w:eastAsiaTheme="minorHAnsi"/>
                <w:sz w:val="23"/>
                <w:szCs w:val="23"/>
              </w:rPr>
            </w:pPr>
          </w:p>
          <w:p w14:paraId="00A2F138" w14:textId="65544036" w:rsidR="00721609" w:rsidRPr="00074E17" w:rsidRDefault="00721609" w:rsidP="00721609">
            <w:pPr>
              <w:widowControl w:val="0"/>
              <w:ind w:right="4"/>
              <w:jc w:val="center"/>
              <w:rPr>
                <w:rFonts w:eastAsia="Calibri"/>
                <w:sz w:val="23"/>
                <w:szCs w:val="23"/>
              </w:rPr>
            </w:pPr>
            <w:r w:rsidRPr="00074E17">
              <w:rPr>
                <w:rFonts w:eastAsia="Calibri"/>
                <w:b/>
                <w:bCs/>
                <w:spacing w:val="-2"/>
                <w:sz w:val="23"/>
                <w:szCs w:val="23"/>
              </w:rPr>
              <w:t>Tactic</w:t>
            </w:r>
            <w:r w:rsidR="004C30C7">
              <w:rPr>
                <w:rFonts w:eastAsia="Calibri"/>
                <w:b/>
                <w:bCs/>
                <w:spacing w:val="-2"/>
                <w:sz w:val="23"/>
                <w:szCs w:val="23"/>
              </w:rPr>
              <w:t xml:space="preserve"> &amp; </w:t>
            </w:r>
            <w:r w:rsidRPr="00074E17">
              <w:rPr>
                <w:rFonts w:eastAsia="Calibri"/>
                <w:b/>
                <w:bCs/>
                <w:spacing w:val="-2"/>
                <w:sz w:val="23"/>
                <w:szCs w:val="23"/>
              </w:rPr>
              <w:t>Task</w:t>
            </w:r>
          </w:p>
        </w:tc>
        <w:tc>
          <w:tcPr>
            <w:tcW w:w="1642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060C97A3" w14:textId="77777777" w:rsidR="00721609" w:rsidRPr="00074E17" w:rsidRDefault="00721609" w:rsidP="00721609">
            <w:pPr>
              <w:widowControl w:val="0"/>
              <w:spacing w:before="1" w:line="239" w:lineRule="auto"/>
              <w:ind w:left="119" w:right="123" w:firstLine="156"/>
              <w:rPr>
                <w:rFonts w:eastAsia="Calibri"/>
                <w:b/>
                <w:bCs/>
                <w:spacing w:val="-2"/>
                <w:sz w:val="23"/>
                <w:szCs w:val="23"/>
              </w:rPr>
            </w:pPr>
            <w:r w:rsidRPr="00074E17">
              <w:rPr>
                <w:rFonts w:eastAsia="Calibri"/>
                <w:b/>
                <w:bCs/>
                <w:spacing w:val="-2"/>
                <w:sz w:val="23"/>
                <w:szCs w:val="23"/>
              </w:rPr>
              <w:t>Owner</w:t>
            </w:r>
          </w:p>
          <w:p w14:paraId="2C21F4BA" w14:textId="77777777" w:rsidR="00721609" w:rsidRPr="00074E17" w:rsidRDefault="00721609" w:rsidP="00721609">
            <w:pPr>
              <w:widowControl w:val="0"/>
              <w:spacing w:before="1" w:line="239" w:lineRule="auto"/>
              <w:ind w:right="123"/>
              <w:rPr>
                <w:rFonts w:eastAsia="Calibri"/>
                <w:sz w:val="23"/>
                <w:szCs w:val="23"/>
              </w:rPr>
            </w:pPr>
            <w:r w:rsidRPr="00074E17">
              <w:rPr>
                <w:rFonts w:eastAsia="Calibri"/>
                <w:b/>
                <w:bCs/>
                <w:spacing w:val="-2"/>
                <w:sz w:val="23"/>
                <w:szCs w:val="23"/>
              </w:rPr>
              <w:t xml:space="preserve">  </w:t>
            </w:r>
          </w:p>
        </w:tc>
        <w:tc>
          <w:tcPr>
            <w:tcW w:w="1555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  <w:shd w:val="clear" w:color="auto" w:fill="D9D9D9" w:themeFill="background1" w:themeFillShade="D9"/>
          </w:tcPr>
          <w:p w14:paraId="2DB63E80" w14:textId="77777777" w:rsidR="00721609" w:rsidRPr="00074E17" w:rsidRDefault="00721609" w:rsidP="00721609">
            <w:pPr>
              <w:widowControl w:val="0"/>
              <w:spacing w:before="1" w:line="239" w:lineRule="auto"/>
              <w:ind w:right="195"/>
              <w:rPr>
                <w:rFonts w:eastAsia="Calibri"/>
                <w:sz w:val="23"/>
                <w:szCs w:val="23"/>
              </w:rPr>
            </w:pPr>
            <w:r w:rsidRPr="00074E17">
              <w:rPr>
                <w:rFonts w:eastAsia="Calibri"/>
                <w:b/>
                <w:bCs/>
                <w:spacing w:val="-2"/>
                <w:sz w:val="23"/>
                <w:szCs w:val="23"/>
              </w:rPr>
              <w:t xml:space="preserve">   Start Date</w:t>
            </w:r>
          </w:p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  <w:shd w:val="clear" w:color="auto" w:fill="D9D9D9" w:themeFill="background1" w:themeFillShade="D9"/>
          </w:tcPr>
          <w:p w14:paraId="43886E28" w14:textId="77777777" w:rsidR="00721609" w:rsidRPr="00074E17" w:rsidRDefault="00721609" w:rsidP="00721609">
            <w:pPr>
              <w:widowControl w:val="0"/>
              <w:spacing w:before="1" w:line="239" w:lineRule="auto"/>
              <w:ind w:right="195"/>
              <w:rPr>
                <w:rFonts w:eastAsia="Calibri"/>
                <w:b/>
                <w:bCs/>
                <w:spacing w:val="-2"/>
                <w:sz w:val="23"/>
                <w:szCs w:val="23"/>
              </w:rPr>
            </w:pPr>
            <w:r w:rsidRPr="00074E17">
              <w:rPr>
                <w:rFonts w:eastAsia="Calibri"/>
                <w:b/>
                <w:bCs/>
                <w:spacing w:val="-2"/>
                <w:sz w:val="23"/>
                <w:szCs w:val="23"/>
              </w:rPr>
              <w:t xml:space="preserve">    End Date</w:t>
            </w:r>
          </w:p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  <w:shd w:val="clear" w:color="auto" w:fill="D9D9D9" w:themeFill="background1" w:themeFillShade="D9"/>
          </w:tcPr>
          <w:p w14:paraId="63F6D8D2" w14:textId="06EEFBFF" w:rsidR="00721609" w:rsidRPr="00074E17" w:rsidRDefault="00721609" w:rsidP="007A3642">
            <w:pPr>
              <w:widowControl w:val="0"/>
              <w:spacing w:before="1" w:line="239" w:lineRule="auto"/>
              <w:ind w:left="191" w:right="195"/>
              <w:rPr>
                <w:rFonts w:eastAsia="Calibri"/>
                <w:b/>
                <w:bCs/>
                <w:spacing w:val="-2"/>
                <w:sz w:val="23"/>
                <w:szCs w:val="23"/>
              </w:rPr>
            </w:pPr>
            <w:r w:rsidRPr="00074E17">
              <w:rPr>
                <w:rFonts w:eastAsia="Calibri"/>
                <w:b/>
                <w:bCs/>
                <w:spacing w:val="-2"/>
                <w:sz w:val="23"/>
                <w:szCs w:val="23"/>
              </w:rPr>
              <w:t>Cost</w:t>
            </w:r>
            <w:r w:rsidR="007A3642">
              <w:rPr>
                <w:rFonts w:eastAsia="Calibri"/>
                <w:b/>
                <w:bCs/>
                <w:spacing w:val="-2"/>
                <w:sz w:val="23"/>
                <w:szCs w:val="23"/>
              </w:rPr>
              <w:t>/Budget</w:t>
            </w:r>
          </w:p>
        </w:tc>
      </w:tr>
      <w:tr w:rsidR="00721609" w:rsidRPr="00721609" w14:paraId="53808D35" w14:textId="77777777" w:rsidTr="00FC79A9">
        <w:trPr>
          <w:trHeight w:hRule="exact" w:val="1114"/>
        </w:trPr>
        <w:tc>
          <w:tcPr>
            <w:tcW w:w="353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439DC25" w14:textId="77777777" w:rsidR="00721609" w:rsidRPr="000C32D6" w:rsidRDefault="00721609" w:rsidP="00721609">
            <w:pPr>
              <w:widowControl w:val="0"/>
              <w:spacing w:line="264" w:lineRule="exact"/>
              <w:rPr>
                <w:rFonts w:eastAsia="Calibri"/>
                <w:b/>
                <w:bCs/>
                <w:sz w:val="22"/>
                <w:szCs w:val="22"/>
              </w:rPr>
            </w:pPr>
            <w:r w:rsidRPr="000C32D6">
              <w:rPr>
                <w:rFonts w:eastAsia="Calibri"/>
                <w:b/>
                <w:bCs/>
                <w:sz w:val="22"/>
                <w:szCs w:val="22"/>
              </w:rPr>
              <w:t>Sample:</w:t>
            </w:r>
          </w:p>
          <w:p w14:paraId="6ABF64AF" w14:textId="77777777" w:rsidR="00721609" w:rsidRPr="000C32D6" w:rsidRDefault="00721609" w:rsidP="00721609">
            <w:pPr>
              <w:widowControl w:val="0"/>
              <w:spacing w:line="264" w:lineRule="exact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>Tactic</w:t>
            </w:r>
            <w:r w:rsidR="00C02672" w:rsidRPr="000C32D6">
              <w:rPr>
                <w:rFonts w:eastAsia="Calibri"/>
                <w:bCs/>
                <w:sz w:val="22"/>
                <w:szCs w:val="22"/>
              </w:rPr>
              <w:t xml:space="preserve"> 1</w:t>
            </w:r>
            <w:r w:rsidRPr="000C32D6">
              <w:rPr>
                <w:rFonts w:eastAsia="Calibri"/>
                <w:bCs/>
                <w:sz w:val="22"/>
                <w:szCs w:val="22"/>
              </w:rPr>
              <w:t>: Content Creation/Blog</w:t>
            </w:r>
          </w:p>
          <w:p w14:paraId="4B86877B" w14:textId="77777777" w:rsidR="00721609" w:rsidRPr="000C32D6" w:rsidRDefault="00721609" w:rsidP="00721609">
            <w:pPr>
              <w:widowControl w:val="0"/>
              <w:spacing w:line="264" w:lineRule="exact"/>
              <w:ind w:left="97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>Category: Owned/Shared Media</w:t>
            </w:r>
          </w:p>
          <w:p w14:paraId="030867D5" w14:textId="77777777" w:rsidR="00721609" w:rsidRPr="000C32D6" w:rsidRDefault="00721609" w:rsidP="00721609">
            <w:pPr>
              <w:widowControl w:val="0"/>
              <w:spacing w:line="264" w:lineRule="exact"/>
              <w:ind w:left="97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>Measurement: Engagement</w:t>
            </w:r>
          </w:p>
          <w:p w14:paraId="74840A4D" w14:textId="77777777" w:rsidR="00721609" w:rsidRPr="000C32D6" w:rsidRDefault="00721609" w:rsidP="00721609">
            <w:pPr>
              <w:widowControl w:val="0"/>
              <w:spacing w:before="9" w:line="260" w:lineRule="exact"/>
              <w:rPr>
                <w:rFonts w:eastAsiaTheme="minorHAnsi"/>
                <w:sz w:val="26"/>
                <w:szCs w:val="26"/>
              </w:rPr>
            </w:pPr>
          </w:p>
          <w:p w14:paraId="088C2776" w14:textId="77777777" w:rsidR="00721609" w:rsidRPr="000C32D6" w:rsidRDefault="00721609" w:rsidP="00721609">
            <w:pPr>
              <w:tabs>
                <w:tab w:val="left" w:pos="457"/>
              </w:tabs>
              <w:rPr>
                <w:rFonts w:eastAsia="Calibri"/>
              </w:rPr>
            </w:pPr>
          </w:p>
        </w:tc>
        <w:tc>
          <w:tcPr>
            <w:tcW w:w="1642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03D28B40" w14:textId="77777777" w:rsidR="00721609" w:rsidRPr="00721609" w:rsidRDefault="00721609" w:rsidP="00721609"/>
        </w:tc>
        <w:tc>
          <w:tcPr>
            <w:tcW w:w="1555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3F34BE43" w14:textId="77777777" w:rsidR="00721609" w:rsidRPr="00721609" w:rsidRDefault="00721609" w:rsidP="00721609"/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6573EA07" w14:textId="77777777" w:rsidR="00721609" w:rsidRPr="00721609" w:rsidRDefault="00721609" w:rsidP="00721609"/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2AE5F8A5" w14:textId="77777777" w:rsidR="00721609" w:rsidRPr="00721609" w:rsidRDefault="00721609" w:rsidP="00721609"/>
        </w:tc>
      </w:tr>
      <w:tr w:rsidR="00721609" w:rsidRPr="00721609" w14:paraId="733B135D" w14:textId="77777777" w:rsidTr="00FC79A9">
        <w:trPr>
          <w:trHeight w:hRule="exact" w:val="1117"/>
        </w:trPr>
        <w:tc>
          <w:tcPr>
            <w:tcW w:w="353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05B61E19" w14:textId="77777777" w:rsidR="00721609" w:rsidRPr="000C32D6" w:rsidRDefault="00721609" w:rsidP="00721609">
            <w:pPr>
              <w:widowControl w:val="0"/>
              <w:spacing w:line="264" w:lineRule="exact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>Tactic</w:t>
            </w:r>
            <w:r w:rsidR="00C02672" w:rsidRPr="000C32D6">
              <w:rPr>
                <w:rFonts w:eastAsia="Calibri"/>
                <w:bCs/>
                <w:sz w:val="22"/>
                <w:szCs w:val="22"/>
              </w:rPr>
              <w:t xml:space="preserve"> 2</w:t>
            </w:r>
            <w:r w:rsidRPr="000C32D6">
              <w:rPr>
                <w:rFonts w:eastAsia="Calibri"/>
                <w:bCs/>
                <w:sz w:val="22"/>
                <w:szCs w:val="22"/>
              </w:rPr>
              <w:t xml:space="preserve">: </w:t>
            </w:r>
          </w:p>
          <w:p w14:paraId="36AD5184" w14:textId="77777777" w:rsidR="00721609" w:rsidRPr="000C32D6" w:rsidRDefault="00721609" w:rsidP="00721609">
            <w:pPr>
              <w:widowControl w:val="0"/>
              <w:spacing w:line="264" w:lineRule="exact"/>
              <w:ind w:left="97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 xml:space="preserve">Category: </w:t>
            </w:r>
          </w:p>
          <w:p w14:paraId="321D03C7" w14:textId="77777777" w:rsidR="00721609" w:rsidRPr="000C32D6" w:rsidRDefault="00721609" w:rsidP="00721609">
            <w:pPr>
              <w:widowControl w:val="0"/>
              <w:spacing w:line="264" w:lineRule="exact"/>
              <w:ind w:left="97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>Measurement:</w:t>
            </w:r>
          </w:p>
          <w:p w14:paraId="1E26C66E" w14:textId="77777777" w:rsidR="00721609" w:rsidRPr="000C32D6" w:rsidRDefault="00721609" w:rsidP="00721609">
            <w:pPr>
              <w:tabs>
                <w:tab w:val="left" w:pos="457"/>
              </w:tabs>
              <w:rPr>
                <w:rFonts w:eastAsia="Calibri"/>
              </w:rPr>
            </w:pPr>
          </w:p>
        </w:tc>
        <w:tc>
          <w:tcPr>
            <w:tcW w:w="1642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50973B55" w14:textId="77777777" w:rsidR="00721609" w:rsidRPr="00721609" w:rsidRDefault="00721609" w:rsidP="00721609"/>
        </w:tc>
        <w:tc>
          <w:tcPr>
            <w:tcW w:w="1555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54CC0FC2" w14:textId="77777777" w:rsidR="00721609" w:rsidRPr="00721609" w:rsidRDefault="00721609" w:rsidP="00721609"/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33856430" w14:textId="77777777" w:rsidR="00721609" w:rsidRPr="00721609" w:rsidRDefault="00721609" w:rsidP="00721609"/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1F614FB2" w14:textId="77777777" w:rsidR="00721609" w:rsidRPr="00721609" w:rsidRDefault="00721609" w:rsidP="00721609"/>
        </w:tc>
      </w:tr>
      <w:tr w:rsidR="00721609" w:rsidRPr="00721609" w14:paraId="5BC9897E" w14:textId="77777777" w:rsidTr="00FC79A9">
        <w:trPr>
          <w:trHeight w:hRule="exact" w:val="1114"/>
        </w:trPr>
        <w:tc>
          <w:tcPr>
            <w:tcW w:w="3536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C62BD5D" w14:textId="77777777" w:rsidR="00721609" w:rsidRPr="000C32D6" w:rsidRDefault="00721609" w:rsidP="00721609">
            <w:pPr>
              <w:widowControl w:val="0"/>
              <w:spacing w:line="264" w:lineRule="exact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>Tactic</w:t>
            </w:r>
            <w:r w:rsidR="00C02672" w:rsidRPr="000C32D6">
              <w:rPr>
                <w:rFonts w:eastAsia="Calibri"/>
                <w:bCs/>
                <w:sz w:val="22"/>
                <w:szCs w:val="22"/>
              </w:rPr>
              <w:t xml:space="preserve"> 3</w:t>
            </w:r>
            <w:r w:rsidRPr="000C32D6">
              <w:rPr>
                <w:rFonts w:eastAsia="Calibri"/>
                <w:bCs/>
                <w:sz w:val="22"/>
                <w:szCs w:val="22"/>
              </w:rPr>
              <w:t xml:space="preserve">: </w:t>
            </w:r>
          </w:p>
          <w:p w14:paraId="330765E3" w14:textId="77777777" w:rsidR="00721609" w:rsidRPr="000C32D6" w:rsidRDefault="00721609" w:rsidP="00721609">
            <w:pPr>
              <w:widowControl w:val="0"/>
              <w:spacing w:line="264" w:lineRule="exact"/>
              <w:ind w:left="97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 xml:space="preserve">Category: </w:t>
            </w:r>
          </w:p>
          <w:p w14:paraId="3DDC8BC8" w14:textId="77777777" w:rsidR="00721609" w:rsidRPr="000C32D6" w:rsidRDefault="00721609" w:rsidP="00721609">
            <w:pPr>
              <w:widowControl w:val="0"/>
              <w:spacing w:line="264" w:lineRule="exact"/>
              <w:ind w:left="97"/>
              <w:rPr>
                <w:rFonts w:eastAsia="Calibri"/>
                <w:bCs/>
                <w:sz w:val="22"/>
                <w:szCs w:val="22"/>
              </w:rPr>
            </w:pPr>
            <w:r w:rsidRPr="000C32D6">
              <w:rPr>
                <w:rFonts w:eastAsia="Calibri"/>
                <w:bCs/>
                <w:sz w:val="22"/>
                <w:szCs w:val="22"/>
              </w:rPr>
              <w:t>Measurement:</w:t>
            </w:r>
          </w:p>
          <w:p w14:paraId="50EB5B16" w14:textId="77777777" w:rsidR="00721609" w:rsidRPr="000C32D6" w:rsidRDefault="00721609" w:rsidP="00721609">
            <w:pPr>
              <w:tabs>
                <w:tab w:val="left" w:pos="457"/>
              </w:tabs>
              <w:rPr>
                <w:rFonts w:eastAsia="Calibri"/>
              </w:rPr>
            </w:pPr>
          </w:p>
        </w:tc>
        <w:tc>
          <w:tcPr>
            <w:tcW w:w="1642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0123641" w14:textId="77777777" w:rsidR="00721609" w:rsidRPr="00721609" w:rsidRDefault="00721609" w:rsidP="00721609"/>
        </w:tc>
        <w:tc>
          <w:tcPr>
            <w:tcW w:w="1555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05B83E99" w14:textId="77777777" w:rsidR="00721609" w:rsidRPr="00721609" w:rsidRDefault="00721609" w:rsidP="00721609"/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0846251D" w14:textId="77777777" w:rsidR="00721609" w:rsidRPr="00721609" w:rsidRDefault="00721609" w:rsidP="00721609"/>
        </w:tc>
        <w:tc>
          <w:tcPr>
            <w:tcW w:w="172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9" w:space="0" w:color="001F5F"/>
            </w:tcBorders>
          </w:tcPr>
          <w:p w14:paraId="060A7F7D" w14:textId="77777777" w:rsidR="00721609" w:rsidRPr="00721609" w:rsidRDefault="00721609" w:rsidP="00721609"/>
        </w:tc>
      </w:tr>
    </w:tbl>
    <w:p w14:paraId="2855ED02" w14:textId="77777777" w:rsidR="00453AE2" w:rsidRDefault="00453AE2" w:rsidP="00CC16BD">
      <w:pPr>
        <w:spacing w:after="160" w:line="259" w:lineRule="auto"/>
        <w:rPr>
          <w:b/>
          <w:sz w:val="24"/>
        </w:rPr>
      </w:pPr>
    </w:p>
    <w:p w14:paraId="26F13DFB" w14:textId="77777777" w:rsidR="00675A29" w:rsidRDefault="00675A29">
      <w:pPr>
        <w:spacing w:after="160" w:line="259" w:lineRule="auto"/>
        <w:rPr>
          <w:b/>
          <w:sz w:val="24"/>
        </w:rPr>
      </w:pPr>
      <w:r>
        <w:rPr>
          <w:b/>
          <w:sz w:val="24"/>
        </w:rPr>
        <w:br w:type="page"/>
      </w:r>
    </w:p>
    <w:p w14:paraId="19646094" w14:textId="2AF44953" w:rsidR="00C741A5" w:rsidRDefault="00AA4D36" w:rsidP="00CC16BD">
      <w:pPr>
        <w:spacing w:after="160" w:line="259" w:lineRule="auto"/>
        <w:rPr>
          <w:sz w:val="24"/>
        </w:rPr>
      </w:pPr>
      <w:r w:rsidRPr="00AA4D36">
        <w:rPr>
          <w:b/>
          <w:sz w:val="24"/>
        </w:rPr>
        <w:lastRenderedPageBreak/>
        <w:t>Step 6: Reporting</w:t>
      </w:r>
      <w:r w:rsidR="00FC4732">
        <w:rPr>
          <w:b/>
          <w:sz w:val="24"/>
        </w:rPr>
        <w:t>/Evaluation</w:t>
      </w:r>
      <w:r>
        <w:rPr>
          <w:sz w:val="24"/>
        </w:rPr>
        <w:t xml:space="preserve">: </w:t>
      </w:r>
    </w:p>
    <w:p w14:paraId="037220C6" w14:textId="58E7091B" w:rsidR="00AA4D36" w:rsidRPr="00721609" w:rsidRDefault="00AA4D36" w:rsidP="00CC16BD">
      <w:pPr>
        <w:spacing w:after="160" w:line="259" w:lineRule="auto"/>
        <w:rPr>
          <w:sz w:val="24"/>
        </w:rPr>
      </w:pPr>
      <w:r>
        <w:rPr>
          <w:sz w:val="24"/>
        </w:rPr>
        <w:t>Measuring results validates that the efforts put forth were either effective or not and provides data to refine for future planning. Evaluation should happen throughout a campaign, not merely at the end.</w:t>
      </w:r>
      <w:r w:rsidR="004C30C7" w:rsidRPr="004C30C7">
        <w:t xml:space="preserve"> </w:t>
      </w:r>
      <w:r w:rsidR="004C30C7" w:rsidRPr="004C30C7">
        <w:rPr>
          <w:sz w:val="24"/>
        </w:rPr>
        <w:t>For every tactic, use one outline provided</w:t>
      </w:r>
      <w:r w:rsidR="000C32D6">
        <w:rPr>
          <w:sz w:val="24"/>
        </w:rPr>
        <w:t xml:space="preserve"> below</w:t>
      </w:r>
      <w:r w:rsidR="004C30C7">
        <w:rPr>
          <w:sz w:val="24"/>
        </w:rPr>
        <w:t xml:space="preserve"> to evaluate the</w:t>
      </w:r>
      <w:r w:rsidR="004C30C7" w:rsidRPr="004C30C7">
        <w:rPr>
          <w:sz w:val="24"/>
        </w:rPr>
        <w:t xml:space="preserve"> </w:t>
      </w:r>
      <w:r w:rsidR="004C30C7">
        <w:rPr>
          <w:sz w:val="24"/>
        </w:rPr>
        <w:t>outcomes.</w:t>
      </w:r>
    </w:p>
    <w:tbl>
      <w:tblPr>
        <w:tblpPr w:leftFromText="180" w:rightFromText="180" w:vertAnchor="text" w:horzAnchor="margin" w:tblpY="609"/>
        <w:tblW w:w="102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3"/>
        <w:gridCol w:w="3027"/>
        <w:gridCol w:w="4638"/>
      </w:tblGrid>
      <w:tr w:rsidR="00AA4D36" w:rsidRPr="00AA4D36" w14:paraId="0E0FFE19" w14:textId="77777777" w:rsidTr="00074E17">
        <w:trPr>
          <w:trHeight w:hRule="exact" w:val="920"/>
        </w:trPr>
        <w:tc>
          <w:tcPr>
            <w:tcW w:w="10298" w:type="dxa"/>
            <w:gridSpan w:val="3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4C600480" w14:textId="77777777" w:rsidR="00AA4D36" w:rsidRPr="00AA4D36" w:rsidRDefault="00AA4D36" w:rsidP="00AA4D36">
            <w:pPr>
              <w:widowControl w:val="0"/>
              <w:rPr>
                <w:rFonts w:eastAsia="Calibri"/>
                <w:b/>
                <w:bCs/>
                <w:sz w:val="24"/>
              </w:rPr>
            </w:pPr>
          </w:p>
          <w:p w14:paraId="1A9981A9" w14:textId="13EE18C0" w:rsidR="00AA4D36" w:rsidRPr="00AA4D36" w:rsidRDefault="00AA4D36" w:rsidP="00AA4D36">
            <w:pPr>
              <w:widowControl w:val="0"/>
              <w:ind w:left="97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b/>
                <w:bCs/>
                <w:sz w:val="24"/>
              </w:rPr>
              <w:t>Tactic</w:t>
            </w:r>
            <w:r w:rsidR="004C30C7">
              <w:rPr>
                <w:rFonts w:eastAsia="Calibri"/>
                <w:b/>
                <w:bCs/>
                <w:sz w:val="24"/>
              </w:rPr>
              <w:t xml:space="preserve"> 1</w:t>
            </w:r>
            <w:r w:rsidRPr="00AA4D36">
              <w:rPr>
                <w:rFonts w:eastAsia="Calibri"/>
                <w:b/>
                <w:bCs/>
                <w:sz w:val="24"/>
              </w:rPr>
              <w:t>:</w:t>
            </w:r>
          </w:p>
        </w:tc>
      </w:tr>
      <w:tr w:rsidR="00AA4D36" w:rsidRPr="00AA4D36" w14:paraId="634283E7" w14:textId="77777777" w:rsidTr="00074E17">
        <w:trPr>
          <w:trHeight w:hRule="exact" w:val="1172"/>
        </w:trPr>
        <w:tc>
          <w:tcPr>
            <w:tcW w:w="10298" w:type="dxa"/>
            <w:gridSpan w:val="3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1693C66C" w14:textId="77777777" w:rsidR="00AA4D36" w:rsidRPr="00AA4D36" w:rsidRDefault="00AA4D36" w:rsidP="00AA4D36">
            <w:pPr>
              <w:widowControl w:val="0"/>
              <w:spacing w:line="341" w:lineRule="exact"/>
              <w:ind w:left="97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b/>
                <w:sz w:val="24"/>
              </w:rPr>
              <w:t>Evaluation for Measurement</w:t>
            </w:r>
            <w:r w:rsidRPr="00AA4D36">
              <w:rPr>
                <w:rFonts w:eastAsia="Calibri"/>
                <w:sz w:val="24"/>
              </w:rPr>
              <w:t xml:space="preserve">: </w:t>
            </w:r>
          </w:p>
          <w:p w14:paraId="18B1BE6F" w14:textId="77777777" w:rsidR="00FD074A" w:rsidRDefault="00FD074A" w:rsidP="00AA4D36">
            <w:pPr>
              <w:widowControl w:val="0"/>
              <w:spacing w:line="341" w:lineRule="exact"/>
              <w:ind w:left="97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sz w:val="24"/>
              </w:rPr>
              <w:t>Depending the activity choose one method for measurement</w:t>
            </w:r>
            <w:r>
              <w:rPr>
                <w:rFonts w:eastAsia="Calibri"/>
                <w:sz w:val="24"/>
              </w:rPr>
              <w:t xml:space="preserve"> as outlined by AMEC:</w:t>
            </w:r>
          </w:p>
          <w:p w14:paraId="3E2FDFB2" w14:textId="5AEB8748" w:rsidR="00AA4D36" w:rsidRPr="00AA4D36" w:rsidRDefault="00AA4D36" w:rsidP="00AA4D36">
            <w:pPr>
              <w:widowControl w:val="0"/>
              <w:spacing w:line="341" w:lineRule="exact"/>
              <w:ind w:left="97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sz w:val="24"/>
              </w:rPr>
              <w:t xml:space="preserve">Exposure, Engagement, Influence, Impact, Advocacy </w:t>
            </w:r>
          </w:p>
          <w:p w14:paraId="4DA58DEC" w14:textId="6E7A748F" w:rsidR="00AA4D36" w:rsidRPr="00AA4D36" w:rsidRDefault="00AA4D36" w:rsidP="00AA4D36">
            <w:pPr>
              <w:widowControl w:val="0"/>
              <w:spacing w:line="341" w:lineRule="exact"/>
              <w:ind w:left="97"/>
              <w:rPr>
                <w:rFonts w:eastAsia="Calibri"/>
                <w:sz w:val="24"/>
              </w:rPr>
            </w:pPr>
          </w:p>
        </w:tc>
      </w:tr>
      <w:tr w:rsidR="00AA4D36" w:rsidRPr="00AA4D36" w14:paraId="5A838EF4" w14:textId="77777777" w:rsidTr="00074E17">
        <w:trPr>
          <w:trHeight w:hRule="exact" w:val="630"/>
        </w:trPr>
        <w:tc>
          <w:tcPr>
            <w:tcW w:w="5660" w:type="dxa"/>
            <w:gridSpan w:val="2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09CB27B6" w14:textId="4CA22E3F" w:rsidR="00AA4D36" w:rsidRPr="00AA4D36" w:rsidRDefault="00F54795" w:rsidP="00AA4D36">
            <w:pPr>
              <w:widowControl w:val="0"/>
              <w:tabs>
                <w:tab w:val="left" w:pos="4761"/>
              </w:tabs>
              <w:ind w:left="97"/>
              <w:rPr>
                <w:rFonts w:eastAsia="Calibri"/>
                <w:sz w:val="24"/>
              </w:rPr>
            </w:pPr>
            <w:r>
              <w:rPr>
                <w:rFonts w:eastAsia="Calibri"/>
                <w:b/>
                <w:bCs/>
                <w:sz w:val="24"/>
              </w:rPr>
              <w:t xml:space="preserve">                            </w:t>
            </w:r>
            <w:r w:rsidR="00AA4D36" w:rsidRPr="00AA4D36">
              <w:rPr>
                <w:rFonts w:eastAsia="Calibri"/>
                <w:b/>
                <w:bCs/>
                <w:sz w:val="24"/>
              </w:rPr>
              <w:t xml:space="preserve">Channel                                       </w:t>
            </w:r>
          </w:p>
          <w:p w14:paraId="51BF2F15" w14:textId="77777777" w:rsidR="00AA4D36" w:rsidRPr="00AA4D36" w:rsidRDefault="00AA4D36" w:rsidP="00AA4D36">
            <w:pPr>
              <w:widowControl w:val="0"/>
              <w:spacing w:line="265" w:lineRule="exact"/>
              <w:ind w:left="5186"/>
              <w:rPr>
                <w:rFonts w:eastAsia="Calibri"/>
                <w:sz w:val="24"/>
              </w:rPr>
            </w:pPr>
          </w:p>
        </w:tc>
        <w:tc>
          <w:tcPr>
            <w:tcW w:w="463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F2F2F2" w:themeFill="background1" w:themeFillShade="F2"/>
          </w:tcPr>
          <w:p w14:paraId="2E7E1AC9" w14:textId="38E1A0A9" w:rsidR="00AA4D36" w:rsidRPr="00AA4D36" w:rsidRDefault="00AA4D36" w:rsidP="00AA4D36">
            <w:pPr>
              <w:widowControl w:val="0"/>
              <w:ind w:left="317" w:right="320"/>
              <w:jc w:val="center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b/>
                <w:bCs/>
                <w:sz w:val="24"/>
              </w:rPr>
              <w:t>Re</w:t>
            </w:r>
            <w:r w:rsidR="00F54795">
              <w:rPr>
                <w:rFonts w:eastAsia="Calibri"/>
                <w:b/>
                <w:bCs/>
                <w:sz w:val="24"/>
              </w:rPr>
              <w:t>porting/Measurement</w:t>
            </w:r>
            <w:r w:rsidRPr="00AA4D36">
              <w:rPr>
                <w:rFonts w:eastAsia="Calibri"/>
                <w:b/>
                <w:bCs/>
                <w:sz w:val="24"/>
              </w:rPr>
              <w:t xml:space="preserve"> </w:t>
            </w:r>
          </w:p>
          <w:p w14:paraId="36D668E9" w14:textId="77777777" w:rsidR="00AA4D36" w:rsidRPr="00AA4D36" w:rsidRDefault="00AA4D36" w:rsidP="00AA4D36">
            <w:pPr>
              <w:widowControl w:val="0"/>
              <w:spacing w:line="265" w:lineRule="exact"/>
              <w:ind w:left="455" w:right="454"/>
              <w:jc w:val="center"/>
              <w:rPr>
                <w:rFonts w:eastAsia="Calibri"/>
                <w:sz w:val="24"/>
              </w:rPr>
            </w:pPr>
          </w:p>
        </w:tc>
      </w:tr>
      <w:tr w:rsidR="00AA4D36" w:rsidRPr="00AA4D36" w14:paraId="3B7BA72F" w14:textId="77777777" w:rsidTr="00042757">
        <w:trPr>
          <w:trHeight w:hRule="exact" w:val="1100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04101E74" w14:textId="77777777" w:rsidR="00AA4D36" w:rsidRPr="00AA4D36" w:rsidRDefault="00AA4D36" w:rsidP="00AA4D36">
            <w:pPr>
              <w:widowControl w:val="0"/>
              <w:spacing w:line="341" w:lineRule="exact"/>
              <w:ind w:left="97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b/>
                <w:bCs/>
                <w:sz w:val="24"/>
              </w:rPr>
              <w:t>Paid</w:t>
            </w:r>
          </w:p>
        </w:tc>
        <w:tc>
          <w:tcPr>
            <w:tcW w:w="3027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96D0C9F" w14:textId="77777777" w:rsidR="00AA4D36" w:rsidRPr="00AA4D36" w:rsidRDefault="00AA4D36" w:rsidP="00AA4D36">
            <w:pPr>
              <w:rPr>
                <w:sz w:val="24"/>
              </w:rPr>
            </w:pPr>
          </w:p>
        </w:tc>
        <w:tc>
          <w:tcPr>
            <w:tcW w:w="463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678A30B6" w14:textId="77777777" w:rsidR="00AA4D36" w:rsidRPr="00AA4D36" w:rsidRDefault="00AA4D36" w:rsidP="00AA4D36">
            <w:pPr>
              <w:rPr>
                <w:sz w:val="24"/>
              </w:rPr>
            </w:pPr>
          </w:p>
        </w:tc>
      </w:tr>
      <w:tr w:rsidR="00AA4D36" w:rsidRPr="00AA4D36" w14:paraId="5F053541" w14:textId="77777777" w:rsidTr="00042757">
        <w:trPr>
          <w:trHeight w:hRule="exact" w:val="1082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11C99396" w14:textId="77777777" w:rsidR="00AA4D36" w:rsidRPr="00AA4D36" w:rsidRDefault="00AA4D36" w:rsidP="00AA4D36">
            <w:pPr>
              <w:widowControl w:val="0"/>
              <w:spacing w:before="1"/>
              <w:ind w:left="97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b/>
                <w:bCs/>
                <w:sz w:val="24"/>
              </w:rPr>
              <w:t>Earned</w:t>
            </w:r>
          </w:p>
        </w:tc>
        <w:tc>
          <w:tcPr>
            <w:tcW w:w="3027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D2FAF57" w14:textId="77777777" w:rsidR="00AA4D36" w:rsidRPr="00AA4D36" w:rsidRDefault="00AA4D36" w:rsidP="00AA4D36">
            <w:pPr>
              <w:rPr>
                <w:sz w:val="24"/>
              </w:rPr>
            </w:pPr>
          </w:p>
        </w:tc>
        <w:tc>
          <w:tcPr>
            <w:tcW w:w="463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2966923F" w14:textId="77777777" w:rsidR="00AA4D36" w:rsidRPr="00AA4D36" w:rsidRDefault="00AA4D36" w:rsidP="00AA4D36">
            <w:pPr>
              <w:rPr>
                <w:sz w:val="24"/>
              </w:rPr>
            </w:pPr>
          </w:p>
        </w:tc>
      </w:tr>
      <w:tr w:rsidR="00AA4D36" w:rsidRPr="00AA4D36" w14:paraId="5D23F992" w14:textId="77777777" w:rsidTr="00042757">
        <w:trPr>
          <w:trHeight w:hRule="exact" w:val="1172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65D8EB8F" w14:textId="77777777" w:rsidR="00AA4D36" w:rsidRPr="00AA4D36" w:rsidRDefault="00AA4D36" w:rsidP="00AA4D36">
            <w:pPr>
              <w:widowControl w:val="0"/>
              <w:spacing w:line="341" w:lineRule="exact"/>
              <w:ind w:left="97"/>
              <w:rPr>
                <w:rFonts w:eastAsia="Calibri"/>
                <w:sz w:val="24"/>
              </w:rPr>
            </w:pPr>
            <w:r w:rsidRPr="00AA4D36">
              <w:rPr>
                <w:rFonts w:eastAsia="Calibri"/>
                <w:b/>
                <w:bCs/>
                <w:sz w:val="24"/>
              </w:rPr>
              <w:t>Shared</w:t>
            </w:r>
          </w:p>
        </w:tc>
        <w:tc>
          <w:tcPr>
            <w:tcW w:w="3027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4DD1AAD5" w14:textId="77777777" w:rsidR="00AA4D36" w:rsidRPr="00AA4D36" w:rsidRDefault="00AA4D36" w:rsidP="00AA4D36">
            <w:pPr>
              <w:rPr>
                <w:sz w:val="24"/>
              </w:rPr>
            </w:pPr>
          </w:p>
        </w:tc>
        <w:tc>
          <w:tcPr>
            <w:tcW w:w="463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7F939E11" w14:textId="77777777" w:rsidR="00AA4D36" w:rsidRPr="00AA4D36" w:rsidRDefault="00AA4D36" w:rsidP="00AA4D36">
            <w:pPr>
              <w:rPr>
                <w:sz w:val="24"/>
              </w:rPr>
            </w:pPr>
          </w:p>
        </w:tc>
      </w:tr>
      <w:tr w:rsidR="00AA4D36" w:rsidRPr="00AA4D36" w14:paraId="356F4A84" w14:textId="77777777" w:rsidTr="00042757">
        <w:trPr>
          <w:trHeight w:hRule="exact" w:val="1073"/>
        </w:trPr>
        <w:tc>
          <w:tcPr>
            <w:tcW w:w="2633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  <w:shd w:val="clear" w:color="auto" w:fill="D9D9D9" w:themeFill="background1" w:themeFillShade="D9"/>
          </w:tcPr>
          <w:p w14:paraId="482A3892" w14:textId="77777777" w:rsidR="00AA4D36" w:rsidRPr="00AA4D36" w:rsidRDefault="00AA4D36" w:rsidP="00AA4D36">
            <w:pPr>
              <w:widowControl w:val="0"/>
              <w:spacing w:line="341" w:lineRule="exact"/>
              <w:ind w:left="97"/>
              <w:rPr>
                <w:rFonts w:eastAsia="Calibri"/>
                <w:b/>
                <w:bCs/>
                <w:sz w:val="24"/>
              </w:rPr>
            </w:pPr>
            <w:r w:rsidRPr="00AA4D36">
              <w:rPr>
                <w:rFonts w:eastAsia="Calibri"/>
                <w:b/>
                <w:bCs/>
                <w:sz w:val="24"/>
              </w:rPr>
              <w:t>Owned</w:t>
            </w:r>
          </w:p>
        </w:tc>
        <w:tc>
          <w:tcPr>
            <w:tcW w:w="3027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16C90D69" w14:textId="77777777" w:rsidR="00AA4D36" w:rsidRPr="00AA4D36" w:rsidRDefault="00AA4D36" w:rsidP="00AA4D36">
            <w:pPr>
              <w:rPr>
                <w:sz w:val="24"/>
              </w:rPr>
            </w:pPr>
          </w:p>
        </w:tc>
        <w:tc>
          <w:tcPr>
            <w:tcW w:w="4638" w:type="dxa"/>
            <w:tcBorders>
              <w:top w:val="single" w:sz="8" w:space="0" w:color="001F5F"/>
              <w:left w:val="single" w:sz="8" w:space="0" w:color="001F5F"/>
              <w:bottom w:val="single" w:sz="8" w:space="0" w:color="001F5F"/>
              <w:right w:val="single" w:sz="8" w:space="0" w:color="001F5F"/>
            </w:tcBorders>
          </w:tcPr>
          <w:p w14:paraId="3A143CDA" w14:textId="77777777" w:rsidR="00AA4D36" w:rsidRPr="00AA4D36" w:rsidRDefault="00AA4D36" w:rsidP="00AA4D36">
            <w:pPr>
              <w:rPr>
                <w:sz w:val="24"/>
              </w:rPr>
            </w:pPr>
          </w:p>
        </w:tc>
      </w:tr>
    </w:tbl>
    <w:p w14:paraId="098A8332" w14:textId="77777777" w:rsidR="005468BF" w:rsidRDefault="005468BF" w:rsidP="00CC16BD">
      <w:pPr>
        <w:spacing w:after="160" w:line="259" w:lineRule="auto"/>
        <w:rPr>
          <w:sz w:val="24"/>
        </w:rPr>
      </w:pPr>
    </w:p>
    <w:p w14:paraId="21D7D574" w14:textId="77777777" w:rsidR="00C02C4D" w:rsidRDefault="00C02C4D" w:rsidP="00C02C4D">
      <w:pPr>
        <w:pStyle w:val="NoParagraphStyle"/>
        <w:rPr>
          <w:b/>
          <w:lang w:val="en-US"/>
        </w:rPr>
      </w:pPr>
    </w:p>
    <w:p w14:paraId="70249722" w14:textId="77777777" w:rsidR="00453AE2" w:rsidRDefault="00453AE2" w:rsidP="00C02C4D">
      <w:pPr>
        <w:pStyle w:val="NoParagraphStyle"/>
        <w:jc w:val="center"/>
        <w:rPr>
          <w:b/>
          <w:lang w:val="en-US"/>
        </w:rPr>
      </w:pPr>
    </w:p>
    <w:p w14:paraId="46C6E4F1" w14:textId="77777777" w:rsidR="00453AE2" w:rsidRDefault="00453AE2" w:rsidP="00C02C4D">
      <w:pPr>
        <w:pStyle w:val="NoParagraphStyle"/>
        <w:jc w:val="center"/>
        <w:rPr>
          <w:b/>
          <w:lang w:val="en-US"/>
        </w:rPr>
      </w:pPr>
    </w:p>
    <w:p w14:paraId="5749D97A" w14:textId="77777777" w:rsidR="00453AE2" w:rsidRDefault="00453AE2" w:rsidP="00C02C4D">
      <w:pPr>
        <w:pStyle w:val="NoParagraphStyle"/>
        <w:jc w:val="center"/>
        <w:rPr>
          <w:b/>
          <w:lang w:val="en-US"/>
        </w:rPr>
      </w:pPr>
    </w:p>
    <w:p w14:paraId="4728F4B0" w14:textId="77777777" w:rsidR="00453AE2" w:rsidRDefault="00453AE2" w:rsidP="00C02C4D">
      <w:pPr>
        <w:pStyle w:val="NoParagraphStyle"/>
        <w:jc w:val="center"/>
        <w:rPr>
          <w:b/>
          <w:lang w:val="en-US"/>
        </w:rPr>
      </w:pPr>
    </w:p>
    <w:p w14:paraId="093FD5D6" w14:textId="77777777" w:rsidR="00453AE2" w:rsidRDefault="00453AE2" w:rsidP="00C02C4D">
      <w:pPr>
        <w:pStyle w:val="NoParagraphStyle"/>
        <w:jc w:val="center"/>
        <w:rPr>
          <w:b/>
          <w:lang w:val="en-US"/>
        </w:rPr>
      </w:pPr>
    </w:p>
    <w:p w14:paraId="583C9945" w14:textId="77777777" w:rsidR="00722B92" w:rsidRDefault="00722B92" w:rsidP="001F61CE">
      <w:pPr>
        <w:pStyle w:val="NoParagraphStyle"/>
        <w:rPr>
          <w:b/>
          <w:lang w:val="en-US"/>
        </w:rPr>
      </w:pPr>
    </w:p>
    <w:sectPr w:rsidR="00722B92" w:rsidSect="000F1BCF">
      <w:footerReference w:type="default" r:id="rId8"/>
      <w:endnotePr>
        <w:numFmt w:val="decimal"/>
      </w:endnotePr>
      <w:pgSz w:w="12240" w:h="15840" w:code="1"/>
      <w:pgMar w:top="1440" w:right="1440" w:bottom="1440" w:left="144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001395" w14:textId="77777777" w:rsidR="002C1598" w:rsidRDefault="002C1598" w:rsidP="00A879DF">
      <w:r>
        <w:separator/>
      </w:r>
    </w:p>
  </w:endnote>
  <w:endnote w:type="continuationSeparator" w:id="0">
    <w:p w14:paraId="741C1B7F" w14:textId="77777777" w:rsidR="002C1598" w:rsidRDefault="002C1598" w:rsidP="00A87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HelveticaNeueLT St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HelveticaNeueLT Std Med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GalliardStd-Roman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HelveticaNeueLT Std Lt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SabonLTStd-Roman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GalliardStd-Italic Italic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GalliardStd-Bold Bold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HelveticaNeueLTStd-LtIt Italic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HelveticaNeueLTStd-It Italic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01362A" w14:textId="77777777" w:rsidR="0035625C" w:rsidRDefault="0035625C">
    <w:pPr>
      <w:spacing w:line="200" w:lineRule="exact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EEEC7C" w14:textId="77777777" w:rsidR="002C1598" w:rsidRDefault="002C1598" w:rsidP="00A879DF">
      <w:r>
        <w:separator/>
      </w:r>
    </w:p>
  </w:footnote>
  <w:footnote w:type="continuationSeparator" w:id="0">
    <w:p w14:paraId="6F157972" w14:textId="77777777" w:rsidR="002C1598" w:rsidRDefault="002C1598" w:rsidP="00A87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162AC"/>
    <w:multiLevelType w:val="hybridMultilevel"/>
    <w:tmpl w:val="EE4C9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8071C"/>
    <w:multiLevelType w:val="hybridMultilevel"/>
    <w:tmpl w:val="77905E4A"/>
    <w:lvl w:ilvl="0" w:tplc="3EBAD11A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C3620"/>
    <w:multiLevelType w:val="hybridMultilevel"/>
    <w:tmpl w:val="2C868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14C98"/>
    <w:multiLevelType w:val="multilevel"/>
    <w:tmpl w:val="3A122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046B67"/>
    <w:multiLevelType w:val="hybridMultilevel"/>
    <w:tmpl w:val="180E0F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AA348EB"/>
    <w:multiLevelType w:val="hybridMultilevel"/>
    <w:tmpl w:val="62084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523EE"/>
    <w:multiLevelType w:val="multilevel"/>
    <w:tmpl w:val="118C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FC7D68"/>
    <w:multiLevelType w:val="hybridMultilevel"/>
    <w:tmpl w:val="AA7A8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50AF7"/>
    <w:multiLevelType w:val="multilevel"/>
    <w:tmpl w:val="BDDC5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1C12B0"/>
    <w:multiLevelType w:val="multilevel"/>
    <w:tmpl w:val="61A2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44278B"/>
    <w:multiLevelType w:val="multilevel"/>
    <w:tmpl w:val="4FD86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827989"/>
    <w:multiLevelType w:val="multilevel"/>
    <w:tmpl w:val="B3402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A44778"/>
    <w:multiLevelType w:val="multilevel"/>
    <w:tmpl w:val="23D2A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083B0D"/>
    <w:multiLevelType w:val="multilevel"/>
    <w:tmpl w:val="55064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7D0EC1"/>
    <w:multiLevelType w:val="hybridMultilevel"/>
    <w:tmpl w:val="B7B64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BB4923"/>
    <w:multiLevelType w:val="multilevel"/>
    <w:tmpl w:val="2A78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67A37"/>
    <w:multiLevelType w:val="hybridMultilevel"/>
    <w:tmpl w:val="BE6A6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B20360"/>
    <w:multiLevelType w:val="multilevel"/>
    <w:tmpl w:val="3DDA2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432A03"/>
    <w:multiLevelType w:val="multilevel"/>
    <w:tmpl w:val="C418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B2097F"/>
    <w:multiLevelType w:val="multilevel"/>
    <w:tmpl w:val="01740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951802"/>
    <w:multiLevelType w:val="multilevel"/>
    <w:tmpl w:val="9288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185492"/>
    <w:multiLevelType w:val="multilevel"/>
    <w:tmpl w:val="509CD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84246E"/>
    <w:multiLevelType w:val="multilevel"/>
    <w:tmpl w:val="896EC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556624"/>
    <w:multiLevelType w:val="multilevel"/>
    <w:tmpl w:val="949EF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6D1AE0"/>
    <w:multiLevelType w:val="multilevel"/>
    <w:tmpl w:val="757E0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8F4995"/>
    <w:multiLevelType w:val="multilevel"/>
    <w:tmpl w:val="30209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4D0C45"/>
    <w:multiLevelType w:val="hybridMultilevel"/>
    <w:tmpl w:val="87229D10"/>
    <w:lvl w:ilvl="0" w:tplc="0409000F">
      <w:start w:val="1"/>
      <w:numFmt w:val="decimal"/>
      <w:lvlText w:val="%1."/>
      <w:lvlJc w:val="left"/>
      <w:pPr>
        <w:ind w:left="576" w:hanging="360"/>
      </w:p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5FF204B4"/>
    <w:multiLevelType w:val="multilevel"/>
    <w:tmpl w:val="2C18D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344A82"/>
    <w:multiLevelType w:val="multilevel"/>
    <w:tmpl w:val="65D63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4AF4C10"/>
    <w:multiLevelType w:val="hybridMultilevel"/>
    <w:tmpl w:val="8BDAA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0D4449"/>
    <w:multiLevelType w:val="multilevel"/>
    <w:tmpl w:val="B748F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9F7D6F"/>
    <w:multiLevelType w:val="multilevel"/>
    <w:tmpl w:val="DF14C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2020DF"/>
    <w:multiLevelType w:val="multilevel"/>
    <w:tmpl w:val="88908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5790776"/>
    <w:multiLevelType w:val="multilevel"/>
    <w:tmpl w:val="EB2C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EB5585"/>
    <w:multiLevelType w:val="multilevel"/>
    <w:tmpl w:val="26C4A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AA26079"/>
    <w:multiLevelType w:val="multilevel"/>
    <w:tmpl w:val="823E2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9B493D"/>
    <w:multiLevelType w:val="multilevel"/>
    <w:tmpl w:val="F6A0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6"/>
  </w:num>
  <w:num w:numId="3">
    <w:abstractNumId w:val="2"/>
  </w:num>
  <w:num w:numId="4">
    <w:abstractNumId w:val="5"/>
  </w:num>
  <w:num w:numId="5">
    <w:abstractNumId w:val="36"/>
  </w:num>
  <w:num w:numId="6">
    <w:abstractNumId w:val="9"/>
  </w:num>
  <w:num w:numId="7">
    <w:abstractNumId w:val="21"/>
  </w:num>
  <w:num w:numId="8">
    <w:abstractNumId w:val="30"/>
  </w:num>
  <w:num w:numId="9">
    <w:abstractNumId w:val="34"/>
  </w:num>
  <w:num w:numId="10">
    <w:abstractNumId w:val="12"/>
  </w:num>
  <w:num w:numId="11">
    <w:abstractNumId w:val="28"/>
  </w:num>
  <w:num w:numId="12">
    <w:abstractNumId w:val="13"/>
  </w:num>
  <w:num w:numId="13">
    <w:abstractNumId w:val="31"/>
  </w:num>
  <w:num w:numId="14">
    <w:abstractNumId w:val="10"/>
  </w:num>
  <w:num w:numId="15">
    <w:abstractNumId w:val="32"/>
  </w:num>
  <w:num w:numId="16">
    <w:abstractNumId w:val="6"/>
  </w:num>
  <w:num w:numId="17">
    <w:abstractNumId w:val="15"/>
  </w:num>
  <w:num w:numId="18">
    <w:abstractNumId w:val="4"/>
  </w:num>
  <w:num w:numId="19">
    <w:abstractNumId w:val="1"/>
  </w:num>
  <w:num w:numId="20">
    <w:abstractNumId w:val="7"/>
  </w:num>
  <w:num w:numId="21">
    <w:abstractNumId w:val="22"/>
  </w:num>
  <w:num w:numId="22">
    <w:abstractNumId w:val="17"/>
  </w:num>
  <w:num w:numId="23">
    <w:abstractNumId w:val="24"/>
  </w:num>
  <w:num w:numId="24">
    <w:abstractNumId w:val="11"/>
  </w:num>
  <w:num w:numId="25">
    <w:abstractNumId w:val="25"/>
  </w:num>
  <w:num w:numId="26">
    <w:abstractNumId w:val="33"/>
  </w:num>
  <w:num w:numId="27">
    <w:abstractNumId w:val="8"/>
  </w:num>
  <w:num w:numId="28">
    <w:abstractNumId w:val="20"/>
  </w:num>
  <w:num w:numId="29">
    <w:abstractNumId w:val="18"/>
  </w:num>
  <w:num w:numId="30">
    <w:abstractNumId w:val="3"/>
  </w:num>
  <w:num w:numId="31">
    <w:abstractNumId w:val="27"/>
  </w:num>
  <w:num w:numId="32">
    <w:abstractNumId w:val="19"/>
  </w:num>
  <w:num w:numId="33">
    <w:abstractNumId w:val="23"/>
  </w:num>
  <w:num w:numId="34">
    <w:abstractNumId w:val="35"/>
  </w:num>
  <w:num w:numId="35">
    <w:abstractNumId w:val="0"/>
  </w:num>
  <w:num w:numId="36">
    <w:abstractNumId w:val="16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dd" w:val=" ||Normalization||"/>
    <w:docVar w:name="ShapeCheckes" w:val="1"/>
  </w:docVars>
  <w:rsids>
    <w:rsidRoot w:val="000027CE"/>
    <w:rsid w:val="000027CE"/>
    <w:rsid w:val="00012BF6"/>
    <w:rsid w:val="00017333"/>
    <w:rsid w:val="00022220"/>
    <w:rsid w:val="00030316"/>
    <w:rsid w:val="00032528"/>
    <w:rsid w:val="00042757"/>
    <w:rsid w:val="000435DA"/>
    <w:rsid w:val="00074E17"/>
    <w:rsid w:val="00076A26"/>
    <w:rsid w:val="00081FA7"/>
    <w:rsid w:val="000B5181"/>
    <w:rsid w:val="000C02A1"/>
    <w:rsid w:val="000C32D6"/>
    <w:rsid w:val="000D3C0A"/>
    <w:rsid w:val="000E4C58"/>
    <w:rsid w:val="000E78E3"/>
    <w:rsid w:val="000F1BCF"/>
    <w:rsid w:val="0010573B"/>
    <w:rsid w:val="00105ADC"/>
    <w:rsid w:val="00113FE9"/>
    <w:rsid w:val="00117222"/>
    <w:rsid w:val="00121C0B"/>
    <w:rsid w:val="0016413D"/>
    <w:rsid w:val="0017004E"/>
    <w:rsid w:val="00185122"/>
    <w:rsid w:val="00185AE3"/>
    <w:rsid w:val="001900D7"/>
    <w:rsid w:val="00196958"/>
    <w:rsid w:val="001A01F8"/>
    <w:rsid w:val="001C5277"/>
    <w:rsid w:val="001D5B6A"/>
    <w:rsid w:val="001E296A"/>
    <w:rsid w:val="001E5273"/>
    <w:rsid w:val="001F1D30"/>
    <w:rsid w:val="001F2A2B"/>
    <w:rsid w:val="001F61CE"/>
    <w:rsid w:val="00206B0E"/>
    <w:rsid w:val="0022124D"/>
    <w:rsid w:val="00223121"/>
    <w:rsid w:val="0023579C"/>
    <w:rsid w:val="00245466"/>
    <w:rsid w:val="002461F7"/>
    <w:rsid w:val="00255305"/>
    <w:rsid w:val="00256AC9"/>
    <w:rsid w:val="00260ADE"/>
    <w:rsid w:val="00263F29"/>
    <w:rsid w:val="002654CA"/>
    <w:rsid w:val="00276974"/>
    <w:rsid w:val="00280336"/>
    <w:rsid w:val="002B1898"/>
    <w:rsid w:val="002B2567"/>
    <w:rsid w:val="002C01F4"/>
    <w:rsid w:val="002C0B2E"/>
    <w:rsid w:val="002C1598"/>
    <w:rsid w:val="002D0E2E"/>
    <w:rsid w:val="002E3ECD"/>
    <w:rsid w:val="00306326"/>
    <w:rsid w:val="003200AE"/>
    <w:rsid w:val="0035625C"/>
    <w:rsid w:val="003711C7"/>
    <w:rsid w:val="00371B34"/>
    <w:rsid w:val="00374758"/>
    <w:rsid w:val="0037693E"/>
    <w:rsid w:val="00376969"/>
    <w:rsid w:val="00383ECF"/>
    <w:rsid w:val="00392CE1"/>
    <w:rsid w:val="003B7117"/>
    <w:rsid w:val="003D28E5"/>
    <w:rsid w:val="003E048F"/>
    <w:rsid w:val="003E6462"/>
    <w:rsid w:val="00403162"/>
    <w:rsid w:val="00410694"/>
    <w:rsid w:val="004168EE"/>
    <w:rsid w:val="00442967"/>
    <w:rsid w:val="00453AE2"/>
    <w:rsid w:val="00472F7E"/>
    <w:rsid w:val="00477E03"/>
    <w:rsid w:val="00487B5C"/>
    <w:rsid w:val="00493C4B"/>
    <w:rsid w:val="004A0DB3"/>
    <w:rsid w:val="004B5EE5"/>
    <w:rsid w:val="004C30C7"/>
    <w:rsid w:val="004D2E88"/>
    <w:rsid w:val="004D4001"/>
    <w:rsid w:val="004F0CA5"/>
    <w:rsid w:val="004F2EB1"/>
    <w:rsid w:val="004F7A70"/>
    <w:rsid w:val="005247AF"/>
    <w:rsid w:val="00532901"/>
    <w:rsid w:val="005468BF"/>
    <w:rsid w:val="00555E35"/>
    <w:rsid w:val="005D27E6"/>
    <w:rsid w:val="005E5ADD"/>
    <w:rsid w:val="005E5C52"/>
    <w:rsid w:val="00604401"/>
    <w:rsid w:val="006378C7"/>
    <w:rsid w:val="00646149"/>
    <w:rsid w:val="00667ABD"/>
    <w:rsid w:val="00675A29"/>
    <w:rsid w:val="006850CE"/>
    <w:rsid w:val="006859C1"/>
    <w:rsid w:val="006B5FAC"/>
    <w:rsid w:val="006D0FAF"/>
    <w:rsid w:val="006E0862"/>
    <w:rsid w:val="006E3546"/>
    <w:rsid w:val="006E545E"/>
    <w:rsid w:val="006F2FC8"/>
    <w:rsid w:val="006F56F9"/>
    <w:rsid w:val="0070112D"/>
    <w:rsid w:val="00710C46"/>
    <w:rsid w:val="00717324"/>
    <w:rsid w:val="00721609"/>
    <w:rsid w:val="00722B92"/>
    <w:rsid w:val="00723E48"/>
    <w:rsid w:val="00731C05"/>
    <w:rsid w:val="00736F16"/>
    <w:rsid w:val="00771895"/>
    <w:rsid w:val="00774DFA"/>
    <w:rsid w:val="00776C0F"/>
    <w:rsid w:val="007879CB"/>
    <w:rsid w:val="00794E94"/>
    <w:rsid w:val="007955FD"/>
    <w:rsid w:val="007A1CC5"/>
    <w:rsid w:val="007A3504"/>
    <w:rsid w:val="007A3642"/>
    <w:rsid w:val="007B08C4"/>
    <w:rsid w:val="007C07E4"/>
    <w:rsid w:val="007D372B"/>
    <w:rsid w:val="007E5C6F"/>
    <w:rsid w:val="00812778"/>
    <w:rsid w:val="00822A01"/>
    <w:rsid w:val="00825A2C"/>
    <w:rsid w:val="00831CB0"/>
    <w:rsid w:val="008949A8"/>
    <w:rsid w:val="008A03EC"/>
    <w:rsid w:val="008A2156"/>
    <w:rsid w:val="008B2ACF"/>
    <w:rsid w:val="008C5C81"/>
    <w:rsid w:val="008E2A84"/>
    <w:rsid w:val="008E731B"/>
    <w:rsid w:val="008F43C1"/>
    <w:rsid w:val="008F4B50"/>
    <w:rsid w:val="009123B2"/>
    <w:rsid w:val="00912B72"/>
    <w:rsid w:val="00920105"/>
    <w:rsid w:val="009272AE"/>
    <w:rsid w:val="00934DE2"/>
    <w:rsid w:val="0094278F"/>
    <w:rsid w:val="009439EF"/>
    <w:rsid w:val="0094579E"/>
    <w:rsid w:val="00945A3B"/>
    <w:rsid w:val="00951C2F"/>
    <w:rsid w:val="0095254D"/>
    <w:rsid w:val="00960CDF"/>
    <w:rsid w:val="00964954"/>
    <w:rsid w:val="00970930"/>
    <w:rsid w:val="00973555"/>
    <w:rsid w:val="00981916"/>
    <w:rsid w:val="00986790"/>
    <w:rsid w:val="00990077"/>
    <w:rsid w:val="00992A48"/>
    <w:rsid w:val="00992B2B"/>
    <w:rsid w:val="009950EC"/>
    <w:rsid w:val="009A2DEA"/>
    <w:rsid w:val="009C28C9"/>
    <w:rsid w:val="009F476D"/>
    <w:rsid w:val="00A07075"/>
    <w:rsid w:val="00A161E1"/>
    <w:rsid w:val="00A31AFB"/>
    <w:rsid w:val="00A439BF"/>
    <w:rsid w:val="00A53ECF"/>
    <w:rsid w:val="00A570B9"/>
    <w:rsid w:val="00A86AEC"/>
    <w:rsid w:val="00A87330"/>
    <w:rsid w:val="00A879DF"/>
    <w:rsid w:val="00AA4D36"/>
    <w:rsid w:val="00AC2B3E"/>
    <w:rsid w:val="00B00F7F"/>
    <w:rsid w:val="00B0180E"/>
    <w:rsid w:val="00B05F4E"/>
    <w:rsid w:val="00B216BC"/>
    <w:rsid w:val="00B35020"/>
    <w:rsid w:val="00B939FC"/>
    <w:rsid w:val="00B9415B"/>
    <w:rsid w:val="00BA3C3E"/>
    <w:rsid w:val="00BA5582"/>
    <w:rsid w:val="00BB3A10"/>
    <w:rsid w:val="00BB7676"/>
    <w:rsid w:val="00BC0710"/>
    <w:rsid w:val="00BC47EE"/>
    <w:rsid w:val="00BF7239"/>
    <w:rsid w:val="00C02672"/>
    <w:rsid w:val="00C02C4D"/>
    <w:rsid w:val="00C342F2"/>
    <w:rsid w:val="00C41164"/>
    <w:rsid w:val="00C437FD"/>
    <w:rsid w:val="00C658CF"/>
    <w:rsid w:val="00C67582"/>
    <w:rsid w:val="00C7178D"/>
    <w:rsid w:val="00C741A5"/>
    <w:rsid w:val="00C83C59"/>
    <w:rsid w:val="00CA6815"/>
    <w:rsid w:val="00CA711D"/>
    <w:rsid w:val="00CC16BD"/>
    <w:rsid w:val="00CD13C4"/>
    <w:rsid w:val="00CD5387"/>
    <w:rsid w:val="00CD6B09"/>
    <w:rsid w:val="00CE53E0"/>
    <w:rsid w:val="00CF568A"/>
    <w:rsid w:val="00D0308F"/>
    <w:rsid w:val="00D15BA6"/>
    <w:rsid w:val="00D24E3C"/>
    <w:rsid w:val="00D33583"/>
    <w:rsid w:val="00D55DD0"/>
    <w:rsid w:val="00D728BB"/>
    <w:rsid w:val="00E22670"/>
    <w:rsid w:val="00E43899"/>
    <w:rsid w:val="00E447A0"/>
    <w:rsid w:val="00E51BE6"/>
    <w:rsid w:val="00E739DA"/>
    <w:rsid w:val="00E83098"/>
    <w:rsid w:val="00E87255"/>
    <w:rsid w:val="00E96A11"/>
    <w:rsid w:val="00EA4B96"/>
    <w:rsid w:val="00EA54CA"/>
    <w:rsid w:val="00EB18AA"/>
    <w:rsid w:val="00EC2503"/>
    <w:rsid w:val="00EC4E6F"/>
    <w:rsid w:val="00ED0AFE"/>
    <w:rsid w:val="00EF4FB5"/>
    <w:rsid w:val="00EF4FDD"/>
    <w:rsid w:val="00F1639C"/>
    <w:rsid w:val="00F231EA"/>
    <w:rsid w:val="00F27EDD"/>
    <w:rsid w:val="00F31955"/>
    <w:rsid w:val="00F54795"/>
    <w:rsid w:val="00F6018F"/>
    <w:rsid w:val="00F64B6A"/>
    <w:rsid w:val="00FC4732"/>
    <w:rsid w:val="00FC79A9"/>
    <w:rsid w:val="00FC7FA6"/>
    <w:rsid w:val="00FD074A"/>
    <w:rsid w:val="00FD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C91742"/>
  <w14:defaultImageDpi w14:val="96"/>
  <w15:docId w15:val="{88DE90E4-605F-4FD1-9A01-7A4183014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3555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paragraph" w:styleId="Heading2">
    <w:name w:val="heading 2"/>
    <w:basedOn w:val="Normal"/>
    <w:link w:val="Heading2Char"/>
    <w:uiPriority w:val="1"/>
    <w:qFormat/>
    <w:rsid w:val="005468BF"/>
    <w:pPr>
      <w:widowControl w:val="0"/>
      <w:ind w:left="100"/>
      <w:outlineLvl w:val="1"/>
    </w:pPr>
    <w:rPr>
      <w:rFonts w:ascii="Calibri" w:eastAsia="Calibri" w:hAnsi="Calibri" w:cstheme="minorBidi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AE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1C5277"/>
    <w:pPr>
      <w:widowControl w:val="0"/>
      <w:autoSpaceDE w:val="0"/>
      <w:autoSpaceDN w:val="0"/>
      <w:adjustRightInd w:val="0"/>
      <w:spacing w:after="0" w:line="480" w:lineRule="auto"/>
      <w:textAlignment w:val="center"/>
    </w:pPr>
    <w:rPr>
      <w:rFonts w:ascii="Times New Roman" w:hAnsi="Times New Roman" w:cs="Minion Pro"/>
      <w:sz w:val="24"/>
      <w:szCs w:val="24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customStyle="1" w:styleId="BKFMTTLPGSUBTTL">
    <w:name w:val="BKFM_TTLPG_SUBTTL"/>
    <w:basedOn w:val="NoParagraphStyle"/>
    <w:next w:val="NoParagraphStyle"/>
    <w:uiPriority w:val="99"/>
    <w:rsid w:val="001C5277"/>
    <w:pPr>
      <w:keepLines/>
      <w:suppressAutoHyphens/>
      <w:spacing w:before="360"/>
    </w:pPr>
    <w:rPr>
      <w:rFonts w:cs="HelveticaNeueLT Std"/>
      <w:b/>
      <w:bCs/>
      <w:szCs w:val="36"/>
      <w:lang w:val="en-US"/>
    </w:rPr>
  </w:style>
  <w:style w:type="paragraph" w:customStyle="1" w:styleId="BKFMTTLPGED">
    <w:name w:val="BKFM_TTLPG_ED"/>
    <w:basedOn w:val="NoParagraphStyle"/>
    <w:next w:val="NoParagraphStyle"/>
    <w:uiPriority w:val="99"/>
    <w:rsid w:val="001C5277"/>
    <w:pPr>
      <w:suppressAutoHyphens/>
      <w:spacing w:after="960"/>
    </w:pPr>
    <w:rPr>
      <w:rFonts w:cs="HelveticaNeueLT Std Med"/>
      <w:szCs w:val="28"/>
      <w:lang w:val="en-US"/>
    </w:rPr>
  </w:style>
  <w:style w:type="paragraph" w:customStyle="1" w:styleId="BKFMTTLPGAUNA">
    <w:name w:val="BKFM_TTLPG_AU_NA"/>
    <w:basedOn w:val="NoParagraphStyle"/>
    <w:next w:val="NoParagraphStyle"/>
    <w:uiPriority w:val="99"/>
    <w:rsid w:val="001C5277"/>
    <w:pPr>
      <w:suppressAutoHyphens/>
      <w:spacing w:before="180" w:after="180"/>
    </w:pPr>
    <w:rPr>
      <w:rFonts w:cs="HelveticaNeueLT Std Med"/>
      <w:szCs w:val="30"/>
      <w:lang w:val="en-US"/>
    </w:rPr>
  </w:style>
  <w:style w:type="paragraph" w:customStyle="1" w:styleId="BKFMTTLPGPUB">
    <w:name w:val="BKFM_TTLPG_PUB"/>
    <w:basedOn w:val="NoParagraphStyle"/>
    <w:next w:val="NoParagraphStyle"/>
    <w:uiPriority w:val="99"/>
    <w:rsid w:val="001C5277"/>
    <w:pPr>
      <w:suppressAutoHyphens/>
      <w:spacing w:before="9840" w:after="720"/>
    </w:pPr>
    <w:rPr>
      <w:rFonts w:cs="GalliardStd-Roman"/>
      <w:caps/>
      <w:szCs w:val="20"/>
      <w:lang w:val="en-US"/>
    </w:rPr>
  </w:style>
  <w:style w:type="paragraph" w:customStyle="1" w:styleId="BKFMTTLPGPUBLOC">
    <w:name w:val="BKFM_TTLPG_PUB_LOC"/>
    <w:basedOn w:val="NoParagraphStyle"/>
    <w:next w:val="NoParagraphStyle"/>
    <w:uiPriority w:val="99"/>
    <w:rsid w:val="001C5277"/>
    <w:pPr>
      <w:suppressAutoHyphens/>
      <w:spacing w:after="720"/>
    </w:pPr>
    <w:rPr>
      <w:rFonts w:cs="HelveticaNeueLT Std Lt"/>
      <w:szCs w:val="18"/>
      <w:lang w:val="en-US"/>
    </w:rPr>
  </w:style>
  <w:style w:type="paragraph" w:customStyle="1" w:styleId="CRCRDTS">
    <w:name w:val="CR_CRDTS"/>
    <w:basedOn w:val="NoParagraphStyle"/>
    <w:next w:val="NoParagraphStyle"/>
    <w:uiPriority w:val="99"/>
    <w:rsid w:val="004D2E88"/>
    <w:pPr>
      <w:keepLines/>
      <w:tabs>
        <w:tab w:val="left" w:pos="1930"/>
      </w:tabs>
      <w:suppressAutoHyphens/>
    </w:pPr>
    <w:rPr>
      <w:rFonts w:cs="SabonLTStd-Roman"/>
      <w:szCs w:val="16"/>
      <w:lang w:val="en-US"/>
    </w:rPr>
  </w:style>
  <w:style w:type="paragraph" w:customStyle="1" w:styleId="CRCR">
    <w:name w:val="CR_CR"/>
    <w:basedOn w:val="NoParagraphStyle"/>
    <w:next w:val="NoParagraphStyle"/>
    <w:uiPriority w:val="99"/>
    <w:rsid w:val="00A439BF"/>
    <w:pPr>
      <w:keepLines/>
      <w:tabs>
        <w:tab w:val="left" w:pos="1930"/>
      </w:tabs>
      <w:suppressAutoHyphens/>
      <w:spacing w:before="240"/>
    </w:pPr>
    <w:rPr>
      <w:rFonts w:cs="SabonLTStd-Roman"/>
      <w:szCs w:val="16"/>
      <w:lang w:val="en-US"/>
    </w:rPr>
  </w:style>
  <w:style w:type="paragraph" w:customStyle="1" w:styleId="BKFMBRFTOCPARTTTL">
    <w:name w:val="BKFM_BRFTOC_PART_TTL"/>
    <w:basedOn w:val="NoParagraphStyle"/>
    <w:next w:val="NoParagraphStyle"/>
    <w:uiPriority w:val="99"/>
    <w:rsid w:val="001C5277"/>
    <w:pPr>
      <w:tabs>
        <w:tab w:val="left" w:pos="1080"/>
      </w:tabs>
      <w:suppressAutoHyphens/>
      <w:spacing w:before="480"/>
      <w:ind w:left="475" w:hanging="475"/>
    </w:pPr>
    <w:rPr>
      <w:rFonts w:cs="HelveticaNeueLT Std Med"/>
      <w:szCs w:val="28"/>
      <w:lang w:val="en-US"/>
    </w:rPr>
  </w:style>
  <w:style w:type="paragraph" w:customStyle="1" w:styleId="BKFMBRFTOCCHAPTTL">
    <w:name w:val="BKFM_BRFTOC_CHAP_TTL"/>
    <w:basedOn w:val="NoParagraphStyle"/>
    <w:next w:val="NoParagraphStyle"/>
    <w:uiPriority w:val="99"/>
    <w:rsid w:val="001C5277"/>
    <w:pPr>
      <w:tabs>
        <w:tab w:val="right" w:pos="280"/>
        <w:tab w:val="left" w:pos="480"/>
      </w:tabs>
      <w:suppressAutoHyphens/>
      <w:spacing w:before="240"/>
      <w:ind w:left="475" w:hanging="475"/>
    </w:pPr>
    <w:rPr>
      <w:rFonts w:cs="HelveticaNeueLT Std"/>
      <w:szCs w:val="20"/>
      <w:lang w:val="en-US"/>
    </w:rPr>
  </w:style>
  <w:style w:type="paragraph" w:customStyle="1" w:styleId="TXT">
    <w:name w:val="TXT"/>
    <w:basedOn w:val="NoParagraphStyle"/>
    <w:next w:val="NoParagraphStyle"/>
    <w:uiPriority w:val="99"/>
    <w:rsid w:val="00121C0B"/>
    <w:pPr>
      <w:suppressAutoHyphens/>
    </w:pPr>
    <w:rPr>
      <w:rFonts w:cs="GalliardStd-Roman"/>
      <w:szCs w:val="20"/>
      <w:lang w:val="en-US"/>
    </w:rPr>
  </w:style>
  <w:style w:type="paragraph" w:customStyle="1" w:styleId="TXI">
    <w:name w:val="TXI"/>
    <w:basedOn w:val="NoParagraphStyle"/>
    <w:next w:val="NoParagraphStyle"/>
    <w:uiPriority w:val="99"/>
    <w:rsid w:val="00121C0B"/>
    <w:pPr>
      <w:suppressAutoHyphens/>
      <w:ind w:firstLine="360"/>
    </w:pPr>
    <w:rPr>
      <w:rFonts w:cs="GalliardStd-Roman"/>
      <w:szCs w:val="20"/>
      <w:lang w:val="en-US"/>
    </w:rPr>
  </w:style>
  <w:style w:type="paragraph" w:customStyle="1" w:styleId="H1">
    <w:name w:val="H1"/>
    <w:basedOn w:val="NoParagraphStyle"/>
    <w:next w:val="NoParagraphStyle"/>
    <w:uiPriority w:val="99"/>
    <w:rsid w:val="004D2E88"/>
    <w:pPr>
      <w:keepNext/>
      <w:suppressAutoHyphens/>
      <w:spacing w:before="360" w:after="60"/>
    </w:pPr>
    <w:rPr>
      <w:rFonts w:cs="HelveticaNeueLT Std"/>
      <w:b/>
      <w:bCs/>
      <w:szCs w:val="28"/>
      <w:lang w:val="en-US"/>
    </w:rPr>
  </w:style>
  <w:style w:type="paragraph" w:customStyle="1" w:styleId="BLF">
    <w:name w:val="BLF"/>
    <w:basedOn w:val="NoParagraphStyle"/>
    <w:next w:val="NoParagraphStyle"/>
    <w:uiPriority w:val="99"/>
    <w:rsid w:val="001C5277"/>
    <w:pPr>
      <w:suppressAutoHyphens/>
      <w:spacing w:before="120"/>
      <w:ind w:left="360" w:hanging="216"/>
    </w:pPr>
    <w:rPr>
      <w:rFonts w:cs="GalliardStd-Roman"/>
      <w:szCs w:val="20"/>
      <w:lang w:val="en-US"/>
    </w:rPr>
  </w:style>
  <w:style w:type="paragraph" w:customStyle="1" w:styleId="ULF">
    <w:name w:val="ULF"/>
    <w:basedOn w:val="BLF"/>
    <w:uiPriority w:val="99"/>
    <w:pPr>
      <w:ind w:left="480" w:right="240" w:hanging="240"/>
    </w:pPr>
  </w:style>
  <w:style w:type="paragraph" w:customStyle="1" w:styleId="BLM">
    <w:name w:val="BLM"/>
    <w:basedOn w:val="NoParagraphStyle"/>
    <w:uiPriority w:val="99"/>
    <w:rsid w:val="001C5277"/>
    <w:pPr>
      <w:suppressAutoHyphens/>
      <w:ind w:left="360" w:hanging="216"/>
    </w:pPr>
    <w:rPr>
      <w:rFonts w:cs="GalliardStd-Roman"/>
      <w:szCs w:val="20"/>
      <w:lang w:val="en-US"/>
    </w:rPr>
  </w:style>
  <w:style w:type="paragraph" w:customStyle="1" w:styleId="ULM">
    <w:name w:val="ULM"/>
    <w:basedOn w:val="BLM"/>
    <w:uiPriority w:val="99"/>
    <w:rsid w:val="00121C0B"/>
    <w:pPr>
      <w:ind w:left="490" w:right="245" w:hanging="245"/>
    </w:pPr>
  </w:style>
  <w:style w:type="paragraph" w:customStyle="1" w:styleId="BKFMTOCTTL">
    <w:name w:val="BKFM_TOC_TTL"/>
    <w:basedOn w:val="NoParagraphStyle"/>
    <w:next w:val="NoParagraphStyle"/>
    <w:uiPriority w:val="99"/>
    <w:pPr>
      <w:suppressAutoHyphens/>
      <w:spacing w:line="480" w:lineRule="atLeast"/>
    </w:pPr>
    <w:rPr>
      <w:rFonts w:ascii="HelveticaNeueLT Std Med" w:hAnsi="HelveticaNeueLT Std Med" w:cs="HelveticaNeueLT Std Med"/>
      <w:color w:val="FFFFFF"/>
      <w:sz w:val="44"/>
      <w:szCs w:val="44"/>
    </w:rPr>
  </w:style>
  <w:style w:type="paragraph" w:customStyle="1" w:styleId="FMCT">
    <w:name w:val="FM_CT"/>
    <w:basedOn w:val="BKFMTOCTTL"/>
    <w:uiPriority w:val="99"/>
    <w:rsid w:val="004D2E88"/>
    <w:pPr>
      <w:spacing w:line="480" w:lineRule="auto"/>
    </w:pPr>
    <w:rPr>
      <w:rFonts w:ascii="Times New Roman" w:hAnsi="Times New Roman"/>
      <w:color w:val="auto"/>
      <w:sz w:val="24"/>
    </w:rPr>
  </w:style>
  <w:style w:type="paragraph" w:customStyle="1" w:styleId="TOCFMBM">
    <w:name w:val="TOC_FM_BM"/>
    <w:basedOn w:val="NoParagraphStyle"/>
    <w:next w:val="NoParagraphStyle"/>
    <w:uiPriority w:val="99"/>
    <w:rsid w:val="00121C0B"/>
    <w:pPr>
      <w:tabs>
        <w:tab w:val="right" w:pos="280"/>
        <w:tab w:val="left" w:pos="480"/>
      </w:tabs>
      <w:suppressAutoHyphens/>
      <w:spacing w:before="80"/>
    </w:pPr>
    <w:rPr>
      <w:rFonts w:cs="HelveticaNeueLT Std"/>
      <w:szCs w:val="20"/>
      <w:lang w:val="en-US"/>
    </w:rPr>
  </w:style>
  <w:style w:type="paragraph" w:customStyle="1" w:styleId="TOCCT">
    <w:name w:val="TOC_CT"/>
    <w:basedOn w:val="NoParagraphStyle"/>
    <w:next w:val="NoParagraphStyle"/>
    <w:uiPriority w:val="99"/>
    <w:rsid w:val="00121C0B"/>
    <w:pPr>
      <w:tabs>
        <w:tab w:val="left" w:pos="460"/>
      </w:tabs>
      <w:suppressAutoHyphens/>
      <w:spacing w:before="200" w:after="40"/>
      <w:ind w:left="101"/>
    </w:pPr>
    <w:rPr>
      <w:rFonts w:cs="HelveticaNeueLT Std Med"/>
      <w:lang w:val="en-US"/>
    </w:rPr>
  </w:style>
  <w:style w:type="paragraph" w:customStyle="1" w:styleId="TOCH1">
    <w:name w:val="TOC_H1"/>
    <w:basedOn w:val="NoParagraphStyle"/>
    <w:next w:val="NoParagraphStyle"/>
    <w:uiPriority w:val="99"/>
    <w:rsid w:val="00121C0B"/>
    <w:pPr>
      <w:tabs>
        <w:tab w:val="right" w:pos="280"/>
        <w:tab w:val="left" w:pos="480"/>
      </w:tabs>
      <w:suppressAutoHyphens/>
      <w:spacing w:before="100"/>
      <w:ind w:left="475"/>
    </w:pPr>
    <w:rPr>
      <w:rFonts w:cs="HelveticaNeueLT Std Med"/>
      <w:szCs w:val="19"/>
      <w:lang w:val="en-US"/>
    </w:rPr>
  </w:style>
  <w:style w:type="paragraph" w:customStyle="1" w:styleId="TOCH2">
    <w:name w:val="TOC_H2"/>
    <w:basedOn w:val="NoParagraphStyle"/>
    <w:next w:val="NoParagraphStyle"/>
    <w:uiPriority w:val="99"/>
    <w:rsid w:val="00121C0B"/>
    <w:pPr>
      <w:tabs>
        <w:tab w:val="right" w:pos="280"/>
        <w:tab w:val="left" w:pos="480"/>
      </w:tabs>
      <w:suppressAutoHyphens/>
      <w:spacing w:before="20"/>
      <w:ind w:left="936" w:hanging="216"/>
    </w:pPr>
    <w:rPr>
      <w:rFonts w:cs="GalliardStd-Roman"/>
      <w:szCs w:val="18"/>
      <w:lang w:val="en-US"/>
    </w:rPr>
  </w:style>
  <w:style w:type="character" w:customStyle="1" w:styleId="csItl">
    <w:name w:val="cs_Itl"/>
    <w:uiPriority w:val="99"/>
    <w:rsid w:val="004D2E88"/>
    <w:rPr>
      <w:rFonts w:ascii="Times New Roman" w:hAnsi="Times New Roman"/>
      <w:i/>
      <w:iCs/>
      <w:color w:val="auto"/>
      <w:w w:val="100"/>
      <w:sz w:val="24"/>
    </w:rPr>
  </w:style>
  <w:style w:type="character" w:customStyle="1" w:styleId="csbl">
    <w:name w:val="cs_bl"/>
    <w:uiPriority w:val="99"/>
    <w:rsid w:val="004D2E88"/>
    <w:rPr>
      <w:rFonts w:ascii="Times New Roman" w:hAnsi="Times New Roman"/>
      <w:b/>
      <w:bCs/>
      <w:color w:val="auto"/>
      <w:w w:val="100"/>
      <w:sz w:val="24"/>
    </w:rPr>
  </w:style>
  <w:style w:type="character" w:customStyle="1" w:styleId="cssup">
    <w:name w:val="cs_sup"/>
    <w:uiPriority w:val="99"/>
    <w:rsid w:val="004D2E88"/>
    <w:rPr>
      <w:rFonts w:ascii="Times New Roman" w:hAnsi="Times New Roman"/>
      <w:color w:val="auto"/>
      <w:w w:val="100"/>
      <w:sz w:val="24"/>
      <w:vertAlign w:val="superscript"/>
    </w:rPr>
  </w:style>
  <w:style w:type="character" w:customStyle="1" w:styleId="ITAL">
    <w:name w:val="ITAL"/>
    <w:uiPriority w:val="99"/>
    <w:rsid w:val="004D2E88"/>
    <w:rPr>
      <w:rFonts w:ascii="Times New Roman" w:hAnsi="Times New Roman" w:cs="GalliardStd-Italic Italic"/>
      <w:i/>
      <w:iCs/>
      <w:color w:val="auto"/>
      <w:w w:val="100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A879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79DF"/>
    <w:rPr>
      <w:rFonts w:ascii="Times New Roman" w:eastAsia="Times New Roman" w:hAnsi="Times New Roman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A879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79DF"/>
    <w:rPr>
      <w:rFonts w:ascii="Times New Roman" w:eastAsia="Times New Roman" w:hAnsi="Times New Roman" w:cs="Times New Roman"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879DF"/>
    <w:rPr>
      <w:sz w:val="16"/>
      <w:szCs w:val="16"/>
    </w:rPr>
  </w:style>
  <w:style w:type="paragraph" w:customStyle="1" w:styleId="BLL">
    <w:name w:val="BLL"/>
    <w:basedOn w:val="NoParagraphStyle"/>
    <w:next w:val="NoParagraphStyle"/>
    <w:uiPriority w:val="99"/>
    <w:rsid w:val="001C5277"/>
    <w:pPr>
      <w:suppressAutoHyphens/>
      <w:spacing w:after="120"/>
      <w:ind w:left="360" w:hanging="216"/>
    </w:pPr>
    <w:rPr>
      <w:rFonts w:cs="GalliardStd-Roman"/>
      <w:szCs w:val="20"/>
      <w:lang w:val="en-US"/>
    </w:rPr>
  </w:style>
  <w:style w:type="paragraph" w:customStyle="1" w:styleId="ULL">
    <w:name w:val="ULL"/>
    <w:basedOn w:val="BLL"/>
    <w:uiPriority w:val="99"/>
    <w:rsid w:val="00121C0B"/>
    <w:pPr>
      <w:ind w:left="490" w:right="245" w:hanging="245"/>
    </w:pPr>
  </w:style>
  <w:style w:type="paragraph" w:customStyle="1" w:styleId="NOTES1DIG">
    <w:name w:val="NOTES_1DIG"/>
    <w:basedOn w:val="NoParagraphStyle"/>
    <w:next w:val="NoParagraphStyle"/>
    <w:uiPriority w:val="99"/>
    <w:rsid w:val="00121C0B"/>
    <w:pPr>
      <w:tabs>
        <w:tab w:val="left" w:pos="340"/>
      </w:tabs>
      <w:suppressAutoHyphens/>
      <w:ind w:left="245" w:hanging="144"/>
    </w:pPr>
    <w:rPr>
      <w:rFonts w:cs="GalliardStd-Roman"/>
      <w:szCs w:val="16"/>
      <w:lang w:val="en-US"/>
    </w:rPr>
  </w:style>
  <w:style w:type="paragraph" w:customStyle="1" w:styleId="CN">
    <w:name w:val="CN"/>
    <w:basedOn w:val="NoParagraphStyle"/>
    <w:next w:val="NoParagraphStyle"/>
    <w:uiPriority w:val="99"/>
    <w:rsid w:val="003E048F"/>
    <w:pPr>
      <w:suppressAutoHyphens/>
    </w:pPr>
    <w:rPr>
      <w:rFonts w:cs="HelveticaNeueLT Std Med"/>
      <w:b/>
      <w:caps/>
      <w:spacing w:val="-297"/>
      <w:szCs w:val="166"/>
    </w:rPr>
  </w:style>
  <w:style w:type="paragraph" w:customStyle="1" w:styleId="CT">
    <w:name w:val="CT"/>
    <w:basedOn w:val="NoParagraphStyle"/>
    <w:next w:val="NoParagraphStyle"/>
    <w:uiPriority w:val="99"/>
    <w:rsid w:val="003E048F"/>
    <w:pPr>
      <w:suppressAutoHyphens/>
    </w:pPr>
    <w:rPr>
      <w:rFonts w:cs="HelveticaNeueLT Std Med"/>
      <w:b/>
      <w:szCs w:val="48"/>
    </w:rPr>
  </w:style>
  <w:style w:type="paragraph" w:customStyle="1" w:styleId="VIG">
    <w:name w:val="VIG"/>
    <w:basedOn w:val="NoParagraphStyle"/>
    <w:next w:val="NoParagraphStyle"/>
    <w:uiPriority w:val="99"/>
    <w:rsid w:val="00121C0B"/>
    <w:pPr>
      <w:suppressAutoHyphens/>
    </w:pPr>
    <w:rPr>
      <w:rFonts w:cs="GalliardStd-Bold Bold"/>
      <w:b/>
      <w:bCs/>
      <w:szCs w:val="20"/>
      <w:lang w:val="en-US"/>
    </w:rPr>
  </w:style>
  <w:style w:type="paragraph" w:customStyle="1" w:styleId="TXTDRPCAP">
    <w:name w:val="TXT_DRPCAP"/>
    <w:basedOn w:val="NoParagraphStyle"/>
    <w:next w:val="NoParagraphStyle"/>
    <w:uiPriority w:val="99"/>
    <w:rsid w:val="00121C0B"/>
    <w:pPr>
      <w:suppressAutoHyphens/>
    </w:pPr>
    <w:rPr>
      <w:rFonts w:cs="GalliardStd-Roman"/>
      <w:szCs w:val="20"/>
      <w:lang w:val="en-US"/>
    </w:rPr>
  </w:style>
  <w:style w:type="paragraph" w:customStyle="1" w:styleId="NLF">
    <w:name w:val="NLF"/>
    <w:basedOn w:val="NoParagraphStyle"/>
    <w:next w:val="NoParagraphStyle"/>
    <w:uiPriority w:val="99"/>
    <w:rsid w:val="004D2E88"/>
    <w:pPr>
      <w:tabs>
        <w:tab w:val="left" w:pos="360"/>
      </w:tabs>
      <w:suppressAutoHyphens/>
      <w:spacing w:before="120"/>
      <w:ind w:left="360" w:hanging="360"/>
    </w:pPr>
    <w:rPr>
      <w:rFonts w:cs="GalliardStd-Roman"/>
      <w:szCs w:val="20"/>
      <w:lang w:val="en-US"/>
    </w:rPr>
  </w:style>
  <w:style w:type="paragraph" w:customStyle="1" w:styleId="NLM">
    <w:name w:val="NLM"/>
    <w:basedOn w:val="NoParagraphStyle"/>
    <w:next w:val="NoParagraphStyle"/>
    <w:uiPriority w:val="99"/>
    <w:rsid w:val="00121C0B"/>
    <w:pPr>
      <w:tabs>
        <w:tab w:val="left" w:pos="360"/>
      </w:tabs>
      <w:suppressAutoHyphens/>
      <w:ind w:left="360" w:hanging="360"/>
    </w:pPr>
    <w:rPr>
      <w:rFonts w:cs="GalliardStd-Roman"/>
      <w:szCs w:val="20"/>
      <w:lang w:val="en-US"/>
    </w:rPr>
  </w:style>
  <w:style w:type="paragraph" w:customStyle="1" w:styleId="NLL">
    <w:name w:val="NLL"/>
    <w:basedOn w:val="NLM"/>
    <w:uiPriority w:val="99"/>
    <w:rsid w:val="004D2E88"/>
    <w:pPr>
      <w:tabs>
        <w:tab w:val="left" w:pos="400"/>
      </w:tabs>
      <w:spacing w:after="120"/>
    </w:pPr>
  </w:style>
  <w:style w:type="paragraph" w:customStyle="1" w:styleId="NOTES2DIG">
    <w:name w:val="NOTES_2DIG"/>
    <w:basedOn w:val="NoParagraphStyle"/>
    <w:next w:val="NoParagraphStyle"/>
    <w:uiPriority w:val="99"/>
    <w:rsid w:val="00121C0B"/>
    <w:pPr>
      <w:tabs>
        <w:tab w:val="left" w:pos="240"/>
      </w:tabs>
      <w:suppressAutoHyphens/>
      <w:ind w:left="230" w:hanging="187"/>
    </w:pPr>
    <w:rPr>
      <w:rFonts w:cs="GalliardStd-Roman"/>
      <w:szCs w:val="16"/>
      <w:lang w:val="en-US"/>
    </w:rPr>
  </w:style>
  <w:style w:type="paragraph" w:customStyle="1" w:styleId="BOXESH1">
    <w:name w:val="BOX_ES_H1"/>
    <w:basedOn w:val="NoParagraphStyle"/>
    <w:next w:val="NoParagraphStyle"/>
    <w:uiPriority w:val="99"/>
    <w:rsid w:val="001C5277"/>
    <w:pPr>
      <w:suppressAutoHyphens/>
      <w:spacing w:before="180" w:after="80"/>
    </w:pPr>
    <w:rPr>
      <w:rFonts w:cs="HelveticaNeueLT Std"/>
      <w:b/>
      <w:bCs/>
      <w:spacing w:val="1"/>
      <w:szCs w:val="23"/>
    </w:rPr>
  </w:style>
  <w:style w:type="paragraph" w:customStyle="1" w:styleId="BOXESTXT">
    <w:name w:val="BOX_ES_TXT"/>
    <w:basedOn w:val="NoParagraphStyle"/>
    <w:next w:val="NoParagraphStyle"/>
    <w:uiPriority w:val="99"/>
    <w:rsid w:val="001C5277"/>
    <w:pPr>
      <w:suppressAutoHyphens/>
      <w:spacing w:before="240"/>
    </w:pPr>
    <w:rPr>
      <w:rFonts w:cs="HelveticaNeueLT Std Lt"/>
      <w:szCs w:val="18"/>
      <w:lang w:val="en-US"/>
    </w:rPr>
  </w:style>
  <w:style w:type="paragraph" w:customStyle="1" w:styleId="BOXESH2">
    <w:name w:val="BOX_ES_H2"/>
    <w:basedOn w:val="NoParagraphStyle"/>
    <w:next w:val="NoParagraphStyle"/>
    <w:uiPriority w:val="99"/>
    <w:rsid w:val="001C5277"/>
    <w:pPr>
      <w:keepNext/>
      <w:suppressAutoHyphens/>
      <w:spacing w:before="180" w:after="80"/>
    </w:pPr>
    <w:rPr>
      <w:rFonts w:cs="HelveticaNeueLT Std"/>
      <w:b/>
      <w:bCs/>
      <w:spacing w:val="1"/>
      <w:szCs w:val="20"/>
    </w:rPr>
  </w:style>
  <w:style w:type="paragraph" w:customStyle="1" w:styleId="BOXESTXI">
    <w:name w:val="BOX_ES_TXI"/>
    <w:basedOn w:val="NoParagraphStyle"/>
    <w:next w:val="NoParagraphStyle"/>
    <w:uiPriority w:val="99"/>
    <w:rsid w:val="001C5277"/>
    <w:pPr>
      <w:suppressAutoHyphens/>
      <w:ind w:firstLine="245"/>
    </w:pPr>
    <w:rPr>
      <w:rFonts w:cs="HelveticaNeueLT Std Lt"/>
      <w:szCs w:val="18"/>
      <w:lang w:val="en-US"/>
    </w:rPr>
  </w:style>
  <w:style w:type="paragraph" w:customStyle="1" w:styleId="FC">
    <w:name w:val="FC"/>
    <w:basedOn w:val="NoParagraphStyle"/>
    <w:next w:val="NoParagraphStyle"/>
    <w:uiPriority w:val="99"/>
    <w:rsid w:val="004D2E88"/>
    <w:pPr>
      <w:suppressAutoHyphens/>
    </w:pPr>
    <w:rPr>
      <w:rFonts w:cs="HelveticaNeueLT Std Lt"/>
      <w:szCs w:val="17"/>
      <w:lang w:val="en-US"/>
    </w:rPr>
  </w:style>
  <w:style w:type="paragraph" w:customStyle="1" w:styleId="BX2SUPTTL">
    <w:name w:val="BX2_SUPTTL"/>
    <w:basedOn w:val="NoParagraphStyle"/>
    <w:next w:val="NoParagraphStyle"/>
    <w:uiPriority w:val="99"/>
    <w:rsid w:val="00A439BF"/>
    <w:pPr>
      <w:suppressAutoHyphens/>
      <w:spacing w:after="60"/>
    </w:pPr>
    <w:rPr>
      <w:rFonts w:cs="HelveticaNeueLT Std Med"/>
      <w:spacing w:val="3"/>
      <w:szCs w:val="26"/>
    </w:rPr>
  </w:style>
  <w:style w:type="paragraph" w:customStyle="1" w:styleId="BX3SUPTTL3">
    <w:name w:val="BX3_SUPTTL3"/>
    <w:basedOn w:val="NoParagraphStyle"/>
    <w:next w:val="NoParagraphStyle"/>
    <w:uiPriority w:val="99"/>
    <w:rsid w:val="00A439BF"/>
    <w:pPr>
      <w:suppressAutoHyphens/>
      <w:spacing w:after="60"/>
    </w:pPr>
    <w:rPr>
      <w:rFonts w:cs="HelveticaNeueLT Std"/>
      <w:b/>
      <w:bCs/>
      <w:spacing w:val="4"/>
      <w:szCs w:val="20"/>
    </w:rPr>
  </w:style>
  <w:style w:type="paragraph" w:customStyle="1" w:styleId="TT3H">
    <w:name w:val="TT3_H"/>
    <w:basedOn w:val="NoParagraphStyle"/>
    <w:next w:val="NoParagraphStyle"/>
    <w:uiPriority w:val="99"/>
    <w:rsid w:val="002654CA"/>
    <w:pPr>
      <w:suppressAutoHyphens/>
      <w:ind w:left="245" w:right="245"/>
    </w:pPr>
    <w:rPr>
      <w:rFonts w:cs="HelveticaNeueLT Std Med"/>
      <w:b/>
      <w:szCs w:val="22"/>
    </w:rPr>
  </w:style>
  <w:style w:type="paragraph" w:customStyle="1" w:styleId="TT3BLF">
    <w:name w:val="TT3_BLF"/>
    <w:basedOn w:val="Normal"/>
    <w:uiPriority w:val="99"/>
    <w:rsid w:val="006F56F9"/>
    <w:pPr>
      <w:widowControl w:val="0"/>
      <w:tabs>
        <w:tab w:val="left" w:pos="240"/>
        <w:tab w:val="left" w:pos="400"/>
      </w:tabs>
      <w:suppressAutoHyphens/>
      <w:autoSpaceDE w:val="0"/>
      <w:autoSpaceDN w:val="0"/>
      <w:adjustRightInd w:val="0"/>
      <w:spacing w:line="480" w:lineRule="auto"/>
      <w:ind w:left="245" w:hanging="245"/>
      <w:textAlignment w:val="center"/>
    </w:pPr>
    <w:rPr>
      <w:rFonts w:eastAsiaTheme="minorEastAsia" w:cs="HelveticaNeueLT Std Lt"/>
      <w:sz w:val="24"/>
      <w:szCs w:val="16"/>
    </w:rPr>
  </w:style>
  <w:style w:type="paragraph" w:customStyle="1" w:styleId="TT3BL">
    <w:name w:val="TT3_BL"/>
    <w:basedOn w:val="Normal"/>
    <w:uiPriority w:val="99"/>
    <w:rsid w:val="006F56F9"/>
    <w:pPr>
      <w:widowControl w:val="0"/>
      <w:tabs>
        <w:tab w:val="left" w:pos="240"/>
        <w:tab w:val="left" w:pos="400"/>
      </w:tabs>
      <w:suppressAutoHyphens/>
      <w:autoSpaceDE w:val="0"/>
      <w:autoSpaceDN w:val="0"/>
      <w:adjustRightInd w:val="0"/>
      <w:spacing w:line="480" w:lineRule="auto"/>
      <w:ind w:left="245" w:hanging="245"/>
      <w:textAlignment w:val="center"/>
    </w:pPr>
    <w:rPr>
      <w:rFonts w:eastAsiaTheme="minorEastAsia" w:cs="HelveticaNeueLT Std Lt"/>
      <w:sz w:val="24"/>
      <w:szCs w:val="16"/>
    </w:rPr>
  </w:style>
  <w:style w:type="paragraph" w:customStyle="1" w:styleId="PARTTTLVERSO">
    <w:name w:val="PART_TTL_VERSO"/>
    <w:basedOn w:val="NoParagraphStyle"/>
    <w:next w:val="NoParagraphStyle"/>
    <w:uiPriority w:val="99"/>
    <w:rsid w:val="00121C0B"/>
    <w:pPr>
      <w:suppressAutoHyphens/>
    </w:pPr>
    <w:rPr>
      <w:rFonts w:cs="HelveticaNeueLT Std"/>
      <w:b/>
      <w:bCs/>
      <w:caps/>
      <w:spacing w:val="4"/>
      <w:szCs w:val="42"/>
    </w:rPr>
  </w:style>
  <w:style w:type="paragraph" w:customStyle="1" w:styleId="PARTNUMTTLRECTO">
    <w:name w:val="PART_NUM_TTL_RECTO"/>
    <w:basedOn w:val="NoParagraphStyle"/>
    <w:next w:val="NoParagraphStyle"/>
    <w:uiPriority w:val="99"/>
    <w:rsid w:val="00121C0B"/>
    <w:pPr>
      <w:suppressAutoHyphens/>
    </w:pPr>
    <w:rPr>
      <w:rFonts w:cs="HelveticaNeueLT Std"/>
      <w:b/>
      <w:bCs/>
      <w:caps/>
      <w:spacing w:val="14"/>
      <w:szCs w:val="28"/>
    </w:rPr>
  </w:style>
  <w:style w:type="paragraph" w:customStyle="1" w:styleId="PARTNUM">
    <w:name w:val="PART_NUM"/>
    <w:basedOn w:val="NoParagraphStyle"/>
    <w:next w:val="NoParagraphStyle"/>
    <w:uiPriority w:val="99"/>
    <w:rsid w:val="00121C0B"/>
    <w:pPr>
      <w:suppressAutoHyphens/>
    </w:pPr>
    <w:rPr>
      <w:rFonts w:cs="HelveticaNeueLT Std"/>
      <w:b/>
      <w:bCs/>
      <w:caps/>
      <w:szCs w:val="136"/>
    </w:rPr>
  </w:style>
  <w:style w:type="character" w:customStyle="1" w:styleId="HELITAL">
    <w:name w:val="HEL_ITAL"/>
    <w:uiPriority w:val="99"/>
    <w:rsid w:val="004D2E88"/>
    <w:rPr>
      <w:rFonts w:ascii="Times New Roman" w:hAnsi="Times New Roman"/>
      <w:i/>
      <w:iCs/>
      <w:color w:val="auto"/>
      <w:w w:val="100"/>
      <w:sz w:val="24"/>
    </w:rPr>
  </w:style>
  <w:style w:type="paragraph" w:customStyle="1" w:styleId="EXT">
    <w:name w:val="EXT"/>
    <w:basedOn w:val="NoParagraphStyle"/>
    <w:next w:val="NoParagraphStyle"/>
    <w:uiPriority w:val="99"/>
    <w:rsid w:val="004D2E88"/>
    <w:pPr>
      <w:suppressAutoHyphens/>
      <w:spacing w:before="120" w:after="120"/>
      <w:ind w:left="360" w:right="360"/>
    </w:pPr>
    <w:rPr>
      <w:rFonts w:cs="GalliardStd-Roman"/>
      <w:szCs w:val="19"/>
      <w:lang w:val="en-US"/>
    </w:rPr>
  </w:style>
  <w:style w:type="paragraph" w:customStyle="1" w:styleId="H2">
    <w:name w:val="H2"/>
    <w:basedOn w:val="NoParagraphStyle"/>
    <w:next w:val="NoParagraphStyle"/>
    <w:uiPriority w:val="99"/>
    <w:rsid w:val="004D2E88"/>
    <w:pPr>
      <w:keepNext/>
      <w:keepLines/>
      <w:suppressAutoHyphens/>
      <w:spacing w:before="320" w:after="60"/>
    </w:pPr>
    <w:rPr>
      <w:rFonts w:cs="HelveticaNeueLT Std"/>
      <w:b/>
      <w:bCs/>
      <w:lang w:val="en-US"/>
    </w:rPr>
  </w:style>
  <w:style w:type="paragraph" w:customStyle="1" w:styleId="H1H2">
    <w:name w:val="H1_H2"/>
    <w:basedOn w:val="NoParagraphStyle"/>
    <w:next w:val="NoParagraphStyle"/>
    <w:uiPriority w:val="99"/>
    <w:rsid w:val="004D2E88"/>
    <w:pPr>
      <w:keepNext/>
      <w:keepLines/>
      <w:suppressAutoHyphens/>
      <w:spacing w:after="60"/>
    </w:pPr>
    <w:rPr>
      <w:rFonts w:cs="HelveticaNeueLT Std"/>
      <w:b/>
      <w:bCs/>
      <w:lang w:val="en-US"/>
    </w:rPr>
  </w:style>
  <w:style w:type="paragraph" w:customStyle="1" w:styleId="BOXSPH1">
    <w:name w:val="BOX_SP_H1"/>
    <w:basedOn w:val="NoParagraphStyle"/>
    <w:next w:val="NoParagraphStyle"/>
    <w:uiPriority w:val="99"/>
    <w:rsid w:val="001C5277"/>
    <w:pPr>
      <w:suppressAutoHyphens/>
      <w:spacing w:before="180" w:after="80"/>
    </w:pPr>
    <w:rPr>
      <w:rFonts w:cs="HelveticaNeueLT Std"/>
      <w:b/>
      <w:bCs/>
      <w:spacing w:val="1"/>
      <w:szCs w:val="23"/>
    </w:rPr>
  </w:style>
  <w:style w:type="paragraph" w:customStyle="1" w:styleId="BOXESOPEN">
    <w:name w:val="BOX_ES_OPEN"/>
    <w:basedOn w:val="NoParagraphStyle"/>
    <w:next w:val="NoParagraphStyle"/>
    <w:uiPriority w:val="99"/>
    <w:rsid w:val="001C5277"/>
    <w:pPr>
      <w:suppressAutoHyphens/>
    </w:pPr>
    <w:rPr>
      <w:rFonts w:cs="HelveticaNeueLTStd-LtIt Italic"/>
      <w:i/>
      <w:iCs/>
      <w:szCs w:val="18"/>
      <w:lang w:val="en-US"/>
    </w:rPr>
  </w:style>
  <w:style w:type="paragraph" w:customStyle="1" w:styleId="BOXESEXT">
    <w:name w:val="BOX_ES_EXT"/>
    <w:basedOn w:val="BOXESTXT"/>
    <w:uiPriority w:val="99"/>
    <w:rsid w:val="001C5277"/>
    <w:pPr>
      <w:spacing w:before="120" w:after="120"/>
      <w:ind w:left="245" w:right="245"/>
    </w:pPr>
    <w:rPr>
      <w:szCs w:val="16"/>
    </w:rPr>
  </w:style>
  <w:style w:type="paragraph" w:customStyle="1" w:styleId="BOXSPNOTES">
    <w:name w:val="BOX_SP_NOTES"/>
    <w:basedOn w:val="Normal"/>
    <w:uiPriority w:val="99"/>
    <w:rsid w:val="00AC2B3E"/>
    <w:pPr>
      <w:widowControl w:val="0"/>
      <w:tabs>
        <w:tab w:val="left" w:pos="180"/>
      </w:tabs>
      <w:suppressAutoHyphens/>
      <w:autoSpaceDE w:val="0"/>
      <w:autoSpaceDN w:val="0"/>
      <w:adjustRightInd w:val="0"/>
      <w:spacing w:line="480" w:lineRule="auto"/>
      <w:textAlignment w:val="center"/>
    </w:pPr>
    <w:rPr>
      <w:rFonts w:eastAsiaTheme="minorEastAsia" w:cs="HelveticaNeueLT Std Lt"/>
      <w:sz w:val="24"/>
      <w:szCs w:val="15"/>
    </w:rPr>
  </w:style>
  <w:style w:type="paragraph" w:customStyle="1" w:styleId="BOXSPNOTESF">
    <w:name w:val="BOX_SP_NOTES_F"/>
    <w:basedOn w:val="BOXSPNOTES"/>
    <w:uiPriority w:val="99"/>
    <w:rsid w:val="00AC2B3E"/>
    <w:pPr>
      <w:pBdr>
        <w:top w:val="single" w:sz="4" w:space="17" w:color="000000"/>
      </w:pBdr>
      <w:ind w:left="187" w:hanging="187"/>
    </w:pPr>
  </w:style>
  <w:style w:type="paragraph" w:customStyle="1" w:styleId="BOXSPNOTESL">
    <w:name w:val="BOX_SP_NOTES_L"/>
    <w:basedOn w:val="Normal"/>
    <w:uiPriority w:val="99"/>
    <w:rsid w:val="00723E48"/>
    <w:pPr>
      <w:widowControl w:val="0"/>
      <w:pBdr>
        <w:bottom w:val="single" w:sz="8" w:space="0" w:color="auto"/>
      </w:pBdr>
      <w:tabs>
        <w:tab w:val="left" w:pos="180"/>
      </w:tabs>
      <w:suppressAutoHyphens/>
      <w:autoSpaceDE w:val="0"/>
      <w:autoSpaceDN w:val="0"/>
      <w:adjustRightInd w:val="0"/>
      <w:spacing w:line="180" w:lineRule="atLeast"/>
      <w:jc w:val="both"/>
      <w:textAlignment w:val="center"/>
    </w:pPr>
    <w:rPr>
      <w:rFonts w:ascii="HelveticaNeueLT Std Lt" w:eastAsiaTheme="minorEastAsia" w:hAnsi="HelveticaNeueLT Std Lt" w:cs="HelveticaNeueLT Std Lt"/>
      <w:color w:val="000000"/>
      <w:sz w:val="15"/>
      <w:szCs w:val="15"/>
    </w:rPr>
  </w:style>
  <w:style w:type="paragraph" w:customStyle="1" w:styleId="BX1SUPTTL">
    <w:name w:val="BX1_SUPTTL"/>
    <w:basedOn w:val="NoParagraphStyle"/>
    <w:next w:val="NoParagraphStyle"/>
    <w:uiPriority w:val="99"/>
    <w:rsid w:val="00A439BF"/>
    <w:pPr>
      <w:suppressAutoHyphens/>
      <w:spacing w:after="60"/>
    </w:pPr>
    <w:rPr>
      <w:rFonts w:cs="HelveticaNeueLT Std Med"/>
      <w:spacing w:val="3"/>
      <w:szCs w:val="26"/>
    </w:rPr>
  </w:style>
  <w:style w:type="character" w:customStyle="1" w:styleId="BOXNOTES">
    <w:name w:val="BOX_NOTES"/>
    <w:uiPriority w:val="99"/>
    <w:rsid w:val="001C5277"/>
    <w:rPr>
      <w:rFonts w:ascii="Times New Roman" w:hAnsi="Times New Roman" w:cs="HelveticaNeueLT Std Lt"/>
      <w:color w:val="auto"/>
      <w:w w:val="100"/>
      <w:position w:val="3"/>
      <w:sz w:val="24"/>
      <w:szCs w:val="12"/>
    </w:rPr>
  </w:style>
  <w:style w:type="character" w:customStyle="1" w:styleId="Chinese">
    <w:name w:val="Chinese"/>
    <w:uiPriority w:val="99"/>
    <w:rsid w:val="00A439BF"/>
    <w:rPr>
      <w:rFonts w:ascii="Times New Roman" w:eastAsia="SimSun" w:hAnsi="Times New Roman" w:cs="SimSun"/>
      <w:color w:val="auto"/>
      <w:w w:val="100"/>
      <w:sz w:val="24"/>
    </w:rPr>
  </w:style>
  <w:style w:type="paragraph" w:customStyle="1" w:styleId="CST">
    <w:name w:val="CST"/>
    <w:basedOn w:val="NoParagraphStyle"/>
    <w:next w:val="NoParagraphStyle"/>
    <w:uiPriority w:val="99"/>
    <w:rsid w:val="004D2E88"/>
    <w:pPr>
      <w:suppressAutoHyphens/>
    </w:pPr>
    <w:rPr>
      <w:rFonts w:cs="HelveticaNeueLT Std Med"/>
      <w:szCs w:val="36"/>
    </w:rPr>
  </w:style>
  <w:style w:type="paragraph" w:customStyle="1" w:styleId="TT2H">
    <w:name w:val="TT2_H"/>
    <w:basedOn w:val="NoParagraphStyle"/>
    <w:next w:val="NoParagraphStyle"/>
    <w:uiPriority w:val="99"/>
    <w:rsid w:val="00121C0B"/>
    <w:pPr>
      <w:suppressAutoHyphens/>
      <w:spacing w:before="460"/>
      <w:ind w:right="475"/>
    </w:pPr>
    <w:rPr>
      <w:rFonts w:cs="HelveticaNeueLT Std"/>
      <w:b/>
      <w:bCs/>
      <w:szCs w:val="22"/>
    </w:rPr>
  </w:style>
  <w:style w:type="paragraph" w:customStyle="1" w:styleId="TT2TXT">
    <w:name w:val="TT2_TXT"/>
    <w:basedOn w:val="NoParagraphStyle"/>
    <w:next w:val="NoParagraphStyle"/>
    <w:uiPriority w:val="99"/>
    <w:rsid w:val="00723E48"/>
    <w:pPr>
      <w:suppressAutoHyphens/>
      <w:spacing w:before="40" w:line="240" w:lineRule="atLeast"/>
      <w:ind w:left="480" w:right="360"/>
      <w:jc w:val="both"/>
    </w:pPr>
    <w:rPr>
      <w:rFonts w:ascii="HelveticaNeueLT Std Lt" w:hAnsi="HelveticaNeueLT Std Lt" w:cs="HelveticaNeueLT Std Lt"/>
      <w:sz w:val="18"/>
      <w:szCs w:val="18"/>
      <w:lang w:val="en-US"/>
    </w:rPr>
  </w:style>
  <w:style w:type="paragraph" w:customStyle="1" w:styleId="BOXSPNLF">
    <w:name w:val="BOX_SP_NLF"/>
    <w:basedOn w:val="NLF"/>
    <w:uiPriority w:val="99"/>
    <w:rsid w:val="001C5277"/>
    <w:pPr>
      <w:ind w:hanging="259"/>
    </w:pPr>
    <w:rPr>
      <w:rFonts w:cs="HelveticaNeueLT Std Lt"/>
      <w:szCs w:val="18"/>
    </w:rPr>
  </w:style>
  <w:style w:type="paragraph" w:customStyle="1" w:styleId="BOXSPNLM">
    <w:name w:val="BOX_SP_NLM"/>
    <w:basedOn w:val="NLF"/>
    <w:uiPriority w:val="99"/>
    <w:rsid w:val="00A439BF"/>
    <w:pPr>
      <w:spacing w:before="0"/>
      <w:ind w:hanging="259"/>
    </w:pPr>
    <w:rPr>
      <w:rFonts w:cs="HelveticaNeueLT Std Lt"/>
      <w:szCs w:val="18"/>
    </w:rPr>
  </w:style>
  <w:style w:type="paragraph" w:customStyle="1" w:styleId="BOXSPNLL">
    <w:name w:val="BOX_SP_NLL"/>
    <w:basedOn w:val="NLF"/>
    <w:uiPriority w:val="99"/>
    <w:rsid w:val="00A439BF"/>
    <w:pPr>
      <w:spacing w:before="0" w:after="120"/>
      <w:ind w:hanging="259"/>
    </w:pPr>
    <w:rPr>
      <w:rFonts w:cs="HelveticaNeueLT Std Lt"/>
      <w:szCs w:val="18"/>
    </w:rPr>
  </w:style>
  <w:style w:type="paragraph" w:customStyle="1" w:styleId="TT3TXT">
    <w:name w:val="TT3_TXT"/>
    <w:basedOn w:val="NoParagraphStyle"/>
    <w:next w:val="NoParagraphStyle"/>
    <w:uiPriority w:val="99"/>
    <w:rsid w:val="00723E48"/>
    <w:pPr>
      <w:suppressAutoHyphens/>
      <w:spacing w:before="40" w:line="240" w:lineRule="atLeast"/>
      <w:ind w:right="240"/>
      <w:jc w:val="both"/>
    </w:pPr>
    <w:rPr>
      <w:rFonts w:ascii="HelveticaNeueLT Std Lt" w:hAnsi="HelveticaNeueLT Std Lt" w:cs="HelveticaNeueLT Std Lt"/>
      <w:sz w:val="18"/>
      <w:szCs w:val="18"/>
      <w:lang w:val="en-US"/>
    </w:rPr>
  </w:style>
  <w:style w:type="character" w:customStyle="1" w:styleId="watch-title">
    <w:name w:val="watch-title"/>
    <w:uiPriority w:val="99"/>
    <w:rsid w:val="00723E48"/>
    <w:rPr>
      <w:color w:val="000000"/>
      <w:w w:val="100"/>
    </w:rPr>
  </w:style>
  <w:style w:type="paragraph" w:customStyle="1" w:styleId="H3">
    <w:name w:val="H3"/>
    <w:basedOn w:val="NoParagraphStyle"/>
    <w:next w:val="NoParagraphStyle"/>
    <w:uiPriority w:val="99"/>
    <w:rsid w:val="004D2E88"/>
    <w:pPr>
      <w:suppressAutoHyphens/>
      <w:spacing w:before="240"/>
    </w:pPr>
    <w:rPr>
      <w:rFonts w:cs="GalliardStd-Roman"/>
      <w:szCs w:val="20"/>
      <w:lang w:val="en-US"/>
    </w:rPr>
  </w:style>
  <w:style w:type="paragraph" w:customStyle="1" w:styleId="BOXSPTXI">
    <w:name w:val="BOX_SP_TXI"/>
    <w:basedOn w:val="NoParagraphStyle"/>
    <w:next w:val="NoParagraphStyle"/>
    <w:uiPriority w:val="99"/>
    <w:rsid w:val="00A439BF"/>
    <w:pPr>
      <w:suppressAutoHyphens/>
      <w:ind w:firstLine="245"/>
    </w:pPr>
    <w:rPr>
      <w:rFonts w:cs="HelveticaNeueLT Std Lt"/>
      <w:szCs w:val="18"/>
      <w:lang w:val="en-US"/>
    </w:rPr>
  </w:style>
  <w:style w:type="paragraph" w:customStyle="1" w:styleId="BOXSPSRC">
    <w:name w:val="BOX_SP_SRC"/>
    <w:basedOn w:val="NoParagraphStyle"/>
    <w:next w:val="NoParagraphStyle"/>
    <w:uiPriority w:val="99"/>
    <w:rsid w:val="00A439BF"/>
    <w:pPr>
      <w:pBdr>
        <w:bottom w:val="single" w:sz="8" w:space="0" w:color="auto"/>
      </w:pBdr>
      <w:suppressAutoHyphens/>
      <w:spacing w:before="240"/>
    </w:pPr>
    <w:rPr>
      <w:rFonts w:cs="HelveticaNeueLT Std Lt"/>
      <w:szCs w:val="15"/>
      <w:lang w:val="en-US"/>
    </w:rPr>
  </w:style>
  <w:style w:type="character" w:customStyle="1" w:styleId="BX1SRCTTL">
    <w:name w:val="BX1_SRC_TTL"/>
    <w:uiPriority w:val="99"/>
    <w:rsid w:val="00A439BF"/>
    <w:rPr>
      <w:rFonts w:ascii="Times New Roman" w:hAnsi="Times New Roman" w:cs="HelveticaNeueLTStd-LtIt Italic"/>
      <w:i/>
      <w:iCs/>
      <w:color w:val="auto"/>
      <w:w w:val="100"/>
      <w:sz w:val="24"/>
      <w:szCs w:val="15"/>
    </w:rPr>
  </w:style>
  <w:style w:type="paragraph" w:customStyle="1" w:styleId="BOXESSRC">
    <w:name w:val="BOX_ES_SRC"/>
    <w:basedOn w:val="NoParagraphStyle"/>
    <w:next w:val="NoParagraphStyle"/>
    <w:uiPriority w:val="99"/>
    <w:rsid w:val="001C5277"/>
    <w:pPr>
      <w:pBdr>
        <w:bottom w:val="single" w:sz="8" w:space="0" w:color="auto"/>
      </w:pBdr>
      <w:suppressAutoHyphens/>
      <w:spacing w:before="240"/>
    </w:pPr>
    <w:rPr>
      <w:rFonts w:cs="HelveticaNeueLT Std Lt"/>
      <w:szCs w:val="15"/>
      <w:lang w:val="en-US"/>
    </w:rPr>
  </w:style>
  <w:style w:type="paragraph" w:customStyle="1" w:styleId="BOXESH">
    <w:name w:val="BOX_ES_H"/>
    <w:basedOn w:val="NoParagraphStyle"/>
    <w:next w:val="NoParagraphStyle"/>
    <w:uiPriority w:val="99"/>
    <w:rsid w:val="001C5277"/>
    <w:pPr>
      <w:suppressAutoHyphens/>
      <w:spacing w:before="180" w:after="80"/>
    </w:pPr>
    <w:rPr>
      <w:rFonts w:cs="HelveticaNeueLT Std"/>
      <w:b/>
      <w:bCs/>
      <w:spacing w:val="1"/>
      <w:szCs w:val="23"/>
    </w:rPr>
  </w:style>
  <w:style w:type="paragraph" w:customStyle="1" w:styleId="BOXULF">
    <w:name w:val="BOX_ULF"/>
    <w:basedOn w:val="BOXSPNLM"/>
    <w:uiPriority w:val="99"/>
    <w:rsid w:val="00A439BF"/>
    <w:pPr>
      <w:spacing w:before="120"/>
      <w:ind w:left="432" w:right="216" w:hanging="216"/>
    </w:pPr>
    <w:rPr>
      <w:szCs w:val="16"/>
    </w:rPr>
  </w:style>
  <w:style w:type="paragraph" w:customStyle="1" w:styleId="BOXULM">
    <w:name w:val="BOX_ULM"/>
    <w:basedOn w:val="BOXSPNLM"/>
    <w:uiPriority w:val="99"/>
    <w:rsid w:val="00A439BF"/>
    <w:pPr>
      <w:ind w:left="432" w:right="216" w:hanging="216"/>
    </w:pPr>
    <w:rPr>
      <w:szCs w:val="16"/>
    </w:rPr>
  </w:style>
  <w:style w:type="paragraph" w:customStyle="1" w:styleId="BOXULL">
    <w:name w:val="BOX_ULL"/>
    <w:basedOn w:val="BOXSPNLM"/>
    <w:uiPriority w:val="99"/>
    <w:rsid w:val="00A439BF"/>
    <w:pPr>
      <w:spacing w:after="120"/>
      <w:ind w:left="432" w:right="216" w:hanging="216"/>
    </w:pPr>
    <w:rPr>
      <w:szCs w:val="16"/>
    </w:rPr>
  </w:style>
  <w:style w:type="paragraph" w:customStyle="1" w:styleId="BOXSPH2">
    <w:name w:val="BOX_SP_H2"/>
    <w:basedOn w:val="NoParagraphStyle"/>
    <w:next w:val="NoParagraphStyle"/>
    <w:uiPriority w:val="99"/>
    <w:rsid w:val="001C5277"/>
    <w:pPr>
      <w:keepNext/>
      <w:suppressAutoHyphens/>
      <w:spacing w:before="180"/>
    </w:pPr>
    <w:rPr>
      <w:rFonts w:cs="HelveticaNeueLT Std"/>
      <w:b/>
      <w:bCs/>
      <w:spacing w:val="1"/>
      <w:szCs w:val="20"/>
    </w:rPr>
  </w:style>
  <w:style w:type="character" w:customStyle="1" w:styleId="csuline">
    <w:name w:val="cs_uline"/>
    <w:uiPriority w:val="99"/>
    <w:rsid w:val="004D2E88"/>
    <w:rPr>
      <w:rFonts w:ascii="Times New Roman" w:hAnsi="Times New Roman"/>
      <w:color w:val="auto"/>
      <w:w w:val="100"/>
      <w:sz w:val="24"/>
      <w:u w:val="thick" w:color="000000"/>
    </w:rPr>
  </w:style>
  <w:style w:type="paragraph" w:customStyle="1" w:styleId="BOXESTT">
    <w:name w:val="BOX_ES_TT"/>
    <w:basedOn w:val="NoParagraphStyle"/>
    <w:next w:val="NoParagraphStyle"/>
    <w:uiPriority w:val="99"/>
    <w:rsid w:val="001C5277"/>
    <w:pPr>
      <w:suppressAutoHyphens/>
      <w:spacing w:before="240"/>
    </w:pPr>
    <w:rPr>
      <w:rFonts w:cs="HelveticaNeueLT Std Lt"/>
      <w:szCs w:val="18"/>
      <w:lang w:val="en-US"/>
    </w:rPr>
  </w:style>
  <w:style w:type="paragraph" w:customStyle="1" w:styleId="BOXSPOPEN">
    <w:name w:val="BOX_SP_OPEN"/>
    <w:basedOn w:val="NoParagraphStyle"/>
    <w:next w:val="NoParagraphStyle"/>
    <w:uiPriority w:val="99"/>
    <w:rsid w:val="00A439BF"/>
    <w:pPr>
      <w:suppressAutoHyphens/>
      <w:spacing w:before="60"/>
    </w:pPr>
    <w:rPr>
      <w:rFonts w:cs="HelveticaNeueLTStd-LtIt Italic"/>
      <w:i/>
      <w:iCs/>
      <w:szCs w:val="18"/>
      <w:lang w:val="en-US"/>
    </w:rPr>
  </w:style>
  <w:style w:type="paragraph" w:customStyle="1" w:styleId="BOXSPTXT">
    <w:name w:val="BOX_SP_TXT"/>
    <w:basedOn w:val="NoParagraphStyle"/>
    <w:next w:val="NoParagraphStyle"/>
    <w:uiPriority w:val="99"/>
    <w:rsid w:val="00A439BF"/>
    <w:pPr>
      <w:suppressAutoHyphens/>
      <w:spacing w:before="240"/>
    </w:pPr>
    <w:rPr>
      <w:rFonts w:cs="HelveticaNeueLT Std Lt"/>
      <w:szCs w:val="18"/>
      <w:lang w:val="en-US"/>
    </w:rPr>
  </w:style>
  <w:style w:type="paragraph" w:customStyle="1" w:styleId="BOXESTXTINTRO">
    <w:name w:val="BOX_ES_TXT_INTRO"/>
    <w:basedOn w:val="NoParagraphStyle"/>
    <w:uiPriority w:val="99"/>
    <w:rsid w:val="001C5277"/>
    <w:pPr>
      <w:suppressAutoHyphens/>
      <w:spacing w:before="240"/>
    </w:pPr>
    <w:rPr>
      <w:rFonts w:cs="HelveticaNeueLTStd-LtIt Italic"/>
      <w:i/>
      <w:iCs/>
      <w:szCs w:val="18"/>
      <w:lang w:val="en-US"/>
    </w:rPr>
  </w:style>
  <w:style w:type="paragraph" w:customStyle="1" w:styleId="BOXESTXTOPEN">
    <w:name w:val="BOX_ES_TXT_OPEN"/>
    <w:basedOn w:val="NoParagraphStyle"/>
    <w:next w:val="NoParagraphStyle"/>
    <w:uiPriority w:val="99"/>
    <w:rsid w:val="001C5277"/>
    <w:pPr>
      <w:suppressAutoHyphens/>
      <w:spacing w:before="240"/>
    </w:pPr>
    <w:rPr>
      <w:rFonts w:cs="HelveticaNeueLT Std Lt"/>
      <w:szCs w:val="18"/>
      <w:lang w:val="en-US"/>
    </w:rPr>
  </w:style>
  <w:style w:type="character" w:styleId="Strong">
    <w:name w:val="Strong"/>
    <w:basedOn w:val="DefaultParagraphFont"/>
    <w:uiPriority w:val="99"/>
    <w:qFormat/>
    <w:rsid w:val="00121C0B"/>
    <w:rPr>
      <w:rFonts w:ascii="Times New Roman" w:hAnsi="Times New Roman"/>
      <w:b/>
      <w:bCs/>
      <w:color w:val="auto"/>
      <w:w w:val="100"/>
      <w:sz w:val="24"/>
    </w:rPr>
  </w:style>
  <w:style w:type="paragraph" w:customStyle="1" w:styleId="BOXESH3">
    <w:name w:val="BOX_ES_H3"/>
    <w:basedOn w:val="NoParagraphStyle"/>
    <w:next w:val="NoParagraphStyle"/>
    <w:uiPriority w:val="99"/>
    <w:rsid w:val="001C5277"/>
    <w:pPr>
      <w:keepNext/>
      <w:suppressAutoHyphens/>
      <w:spacing w:before="140" w:after="60"/>
    </w:pPr>
    <w:rPr>
      <w:rFonts w:cs="HelveticaNeueLTStd-It Italic"/>
      <w:i/>
      <w:iCs/>
      <w:spacing w:val="1"/>
      <w:szCs w:val="18"/>
    </w:rPr>
  </w:style>
  <w:style w:type="paragraph" w:customStyle="1" w:styleId="NLFIRST">
    <w:name w:val="NL_FIRST"/>
    <w:basedOn w:val="NoParagraphStyle"/>
    <w:next w:val="NoParagraphStyle"/>
    <w:uiPriority w:val="99"/>
    <w:rsid w:val="004D2E88"/>
    <w:pPr>
      <w:tabs>
        <w:tab w:val="decimal" w:pos="220"/>
      </w:tabs>
      <w:suppressAutoHyphens/>
      <w:spacing w:before="120"/>
      <w:ind w:left="360" w:hanging="360"/>
    </w:pPr>
    <w:rPr>
      <w:rFonts w:cs="GalliardStd-Roman"/>
      <w:szCs w:val="20"/>
      <w:lang w:val="en-US"/>
    </w:rPr>
  </w:style>
  <w:style w:type="paragraph" w:customStyle="1" w:styleId="NLMID">
    <w:name w:val="NL_MID"/>
    <w:basedOn w:val="NoParagraphStyle"/>
    <w:next w:val="NoParagraphStyle"/>
    <w:uiPriority w:val="99"/>
    <w:rsid w:val="004D2E88"/>
    <w:pPr>
      <w:tabs>
        <w:tab w:val="decimal" w:pos="220"/>
      </w:tabs>
      <w:suppressAutoHyphens/>
      <w:ind w:left="360" w:hanging="360"/>
    </w:pPr>
    <w:rPr>
      <w:rFonts w:cs="GalliardStd-Roman"/>
      <w:szCs w:val="20"/>
      <w:lang w:val="en-US"/>
    </w:rPr>
  </w:style>
  <w:style w:type="paragraph" w:customStyle="1" w:styleId="UL-2">
    <w:name w:val="UL-2"/>
    <w:basedOn w:val="ULM"/>
    <w:uiPriority w:val="99"/>
    <w:rsid w:val="002E3ECD"/>
    <w:pPr>
      <w:ind w:left="760"/>
    </w:pPr>
  </w:style>
  <w:style w:type="paragraph" w:customStyle="1" w:styleId="UL-3">
    <w:name w:val="UL-3"/>
    <w:basedOn w:val="ULM"/>
    <w:uiPriority w:val="99"/>
    <w:rsid w:val="002E3ECD"/>
    <w:pPr>
      <w:ind w:left="1000"/>
    </w:pPr>
  </w:style>
  <w:style w:type="paragraph" w:customStyle="1" w:styleId="UL-4">
    <w:name w:val="UL-4"/>
    <w:basedOn w:val="ULM"/>
    <w:uiPriority w:val="99"/>
    <w:rsid w:val="002E3ECD"/>
    <w:pPr>
      <w:ind w:left="1240"/>
    </w:pPr>
  </w:style>
  <w:style w:type="paragraph" w:customStyle="1" w:styleId="UL-5">
    <w:name w:val="UL-5"/>
    <w:basedOn w:val="ULM"/>
    <w:uiPriority w:val="99"/>
    <w:rsid w:val="002E3ECD"/>
    <w:pPr>
      <w:ind w:left="1480"/>
    </w:pPr>
  </w:style>
  <w:style w:type="paragraph" w:customStyle="1" w:styleId="BKRMGLOSDEF">
    <w:name w:val="BKRM_GLOS_DEF"/>
    <w:basedOn w:val="NoParagraphStyle"/>
    <w:next w:val="NoParagraphStyle"/>
    <w:uiPriority w:val="99"/>
    <w:rsid w:val="001C5277"/>
    <w:pPr>
      <w:tabs>
        <w:tab w:val="decimal" w:pos="200"/>
      </w:tabs>
      <w:suppressAutoHyphens/>
      <w:spacing w:after="40"/>
    </w:pPr>
    <w:rPr>
      <w:rFonts w:cs="GalliardStd-Roman"/>
      <w:szCs w:val="18"/>
      <w:lang w:val="en-US"/>
    </w:rPr>
  </w:style>
  <w:style w:type="paragraph" w:customStyle="1" w:styleId="BKRMGLOSSETTTL">
    <w:name w:val="BKRM_GLOSSET_TTL"/>
    <w:basedOn w:val="NoParagraphStyle"/>
    <w:next w:val="NoParagraphStyle"/>
    <w:uiPriority w:val="99"/>
    <w:rsid w:val="001C5277"/>
    <w:pPr>
      <w:suppressAutoHyphens/>
    </w:pPr>
    <w:rPr>
      <w:rFonts w:cs="HelveticaNeueLT Std Med"/>
      <w:szCs w:val="44"/>
    </w:rPr>
  </w:style>
  <w:style w:type="paragraph" w:customStyle="1" w:styleId="BKRMIDX1">
    <w:name w:val="BKRM_IDX1"/>
    <w:basedOn w:val="NoParagraphStyle"/>
    <w:next w:val="NoParagraphStyle"/>
    <w:uiPriority w:val="99"/>
    <w:rsid w:val="001C5277"/>
    <w:pPr>
      <w:suppressAutoHyphens/>
      <w:ind w:left="245" w:hanging="245"/>
    </w:pPr>
    <w:rPr>
      <w:rFonts w:cs="GalliardStd-Roman"/>
      <w:szCs w:val="15"/>
      <w:lang w:val="en-US"/>
    </w:rPr>
  </w:style>
  <w:style w:type="paragraph" w:customStyle="1" w:styleId="BKRMIDX1SPC">
    <w:name w:val="BKRM_IDX1_SPC"/>
    <w:basedOn w:val="NoParagraphStyle"/>
    <w:next w:val="NoParagraphStyle"/>
    <w:uiPriority w:val="99"/>
    <w:rsid w:val="001C5277"/>
    <w:pPr>
      <w:suppressAutoHyphens/>
      <w:spacing w:before="190"/>
      <w:ind w:left="245" w:hanging="245"/>
    </w:pPr>
    <w:rPr>
      <w:rFonts w:cs="GalliardStd-Roman"/>
      <w:szCs w:val="15"/>
      <w:lang w:val="en-US"/>
    </w:rPr>
  </w:style>
  <w:style w:type="paragraph" w:customStyle="1" w:styleId="BKFMABATTL">
    <w:name w:val="BKFM_ABA_TTL"/>
    <w:basedOn w:val="NoParagraphStyle"/>
    <w:next w:val="NoParagraphStyle"/>
    <w:uiPriority w:val="99"/>
    <w:rsid w:val="001C5277"/>
    <w:pPr>
      <w:suppressAutoHyphens/>
    </w:pPr>
    <w:rPr>
      <w:rFonts w:cs="HelveticaNeueLT Std Med"/>
      <w:szCs w:val="44"/>
    </w:rPr>
  </w:style>
  <w:style w:type="character" w:customStyle="1" w:styleId="ABA">
    <w:name w:val="ABA"/>
    <w:uiPriority w:val="99"/>
    <w:rsid w:val="002E3ECD"/>
    <w:rPr>
      <w:rFonts w:ascii="HelveticaNeueLT Std" w:hAnsi="HelveticaNeueLT Std" w:cs="HelveticaNeueLT Std"/>
      <w:b/>
      <w:bCs/>
      <w:color w:val="000000"/>
      <w:w w:val="1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06B0E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C07E4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C07E4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unhideWhenUsed/>
    <w:rsid w:val="002C0B2E"/>
    <w:pPr>
      <w:spacing w:line="480" w:lineRule="auto"/>
    </w:pPr>
    <w:rPr>
      <w:sz w:val="24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C0B2E"/>
    <w:rPr>
      <w:rFonts w:ascii="Times New Roman" w:eastAsia="Times New Roman" w:hAnsi="Times New Roman" w:cs="Times New Roman"/>
      <w:sz w:val="24"/>
      <w:szCs w:val="20"/>
    </w:rPr>
  </w:style>
  <w:style w:type="character" w:styleId="EndnoteReference">
    <w:name w:val="endnote reference"/>
    <w:basedOn w:val="DefaultParagraphFont"/>
    <w:uiPriority w:val="99"/>
    <w:unhideWhenUsed/>
    <w:rsid w:val="002C0B2E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1"/>
    <w:rsid w:val="005468BF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5468BF"/>
    <w:pPr>
      <w:widowControl w:val="0"/>
      <w:ind w:left="820" w:hanging="360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5468BF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5468BF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4D4001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4001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185AE3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4E6F"/>
    <w:rPr>
      <w:sz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A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55E3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9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Program%20Files%20(x86)\Newgen\CEGenius\Main\CE-Geniu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AC6AE-70E1-3947-84D7-15C26E239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 (x86)\Newgen\CEGenius\Main\CE-Genius.dot</Template>
  <TotalTime>1</TotalTime>
  <Pages>7</Pages>
  <Words>573</Words>
  <Characters>3258</Characters>
  <Application>Microsoft Office Word</Application>
  <DocSecurity>0</DocSecurity>
  <Lines>105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Luttrell</dc:creator>
  <cp:keywords/>
  <dc:description/>
  <cp:lastModifiedBy>N/A</cp:lastModifiedBy>
  <cp:revision>2</cp:revision>
  <dcterms:created xsi:type="dcterms:W3CDTF">2018-07-20T18:16:00Z</dcterms:created>
  <dcterms:modified xsi:type="dcterms:W3CDTF">2018-07-20T18:16:00Z</dcterms:modified>
</cp:coreProperties>
</file>